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4376E" w14:textId="77777777" w:rsidR="00750E24" w:rsidRDefault="007E3717" w:rsidP="00750E24">
      <w:pPr>
        <w:pStyle w:val="Body1"/>
        <w:jc w:val="center"/>
        <w:rPr>
          <w:rFonts w:hAnsi="Arial Unicode MS"/>
          <w:b/>
        </w:rPr>
      </w:pPr>
      <w:r>
        <w:rPr>
          <w:rFonts w:hAnsi="Arial Unicode MS"/>
          <w:b/>
          <w:u w:val="single"/>
        </w:rPr>
        <w:t>#</w:t>
      </w:r>
      <w:r w:rsidR="00557227">
        <w:rPr>
          <w:rFonts w:hAnsi="Arial Unicode MS"/>
          <w:b/>
          <w:u w:val="single"/>
        </w:rPr>
        <w:t>2</w:t>
      </w:r>
      <w:r w:rsidR="00623E0B">
        <w:rPr>
          <w:rFonts w:hAnsi="Arial Unicode MS"/>
          <w:b/>
          <w:u w:val="single"/>
        </w:rPr>
        <w:t xml:space="preserve">. </w:t>
      </w:r>
      <w:r w:rsidR="00187790">
        <w:rPr>
          <w:rFonts w:hAnsi="Arial Unicode MS"/>
          <w:b/>
          <w:u w:val="single"/>
        </w:rPr>
        <w:t xml:space="preserve">2017 </w:t>
      </w:r>
      <w:r w:rsidR="00187790">
        <w:rPr>
          <w:rFonts w:hAnsi="Arial Unicode MS"/>
          <w:b/>
          <w:u w:val="single"/>
        </w:rPr>
        <w:t>–</w:t>
      </w:r>
      <w:r w:rsidR="00187790">
        <w:rPr>
          <w:rFonts w:hAnsi="Arial Unicode MS"/>
          <w:b/>
          <w:u w:val="single"/>
        </w:rPr>
        <w:t xml:space="preserve"> 18 </w:t>
      </w:r>
      <w:r w:rsidR="00557227">
        <w:rPr>
          <w:rFonts w:hAnsi="Arial Unicode MS"/>
          <w:b/>
          <w:u w:val="single"/>
        </w:rPr>
        <w:t xml:space="preserve">Executive Summary: </w:t>
      </w:r>
      <w:r w:rsidR="00A321CB" w:rsidRPr="00A321CB">
        <w:rPr>
          <w:rFonts w:hAnsi="Arial Unicode MS"/>
          <w:b/>
          <w:u w:val="single"/>
        </w:rPr>
        <w:t xml:space="preserve">Undergraduate </w:t>
      </w:r>
      <w:r w:rsidR="0003600A">
        <w:rPr>
          <w:rFonts w:hAnsi="Arial Unicode MS"/>
          <w:b/>
          <w:u w:val="single"/>
        </w:rPr>
        <w:t xml:space="preserve">Program </w:t>
      </w:r>
      <w:r w:rsidR="00A321CB" w:rsidRPr="00A321CB">
        <w:rPr>
          <w:rFonts w:hAnsi="Arial Unicode MS"/>
          <w:b/>
          <w:u w:val="single"/>
        </w:rPr>
        <w:t>Assessment</w:t>
      </w:r>
      <w:r w:rsidR="00750E24">
        <w:rPr>
          <w:rFonts w:hAnsi="Arial Unicode MS"/>
          <w:b/>
          <w:u w:val="single"/>
        </w:rPr>
        <w:t>:  Student Outcomes</w:t>
      </w:r>
    </w:p>
    <w:p w14:paraId="513F50CD" w14:textId="77777777" w:rsidR="00A321CB" w:rsidRPr="00750E24" w:rsidRDefault="00623E0B" w:rsidP="00750E24">
      <w:pPr>
        <w:pStyle w:val="Body1"/>
        <w:jc w:val="center"/>
        <w:rPr>
          <w:rFonts w:hAnsi="Arial Unicode MS"/>
          <w:sz w:val="22"/>
          <w:szCs w:val="22"/>
        </w:rPr>
      </w:pPr>
      <w:r w:rsidRPr="00750E24">
        <w:rPr>
          <w:rFonts w:hAnsi="Arial Unicode MS"/>
          <w:sz w:val="22"/>
          <w:szCs w:val="22"/>
        </w:rPr>
        <w:t xml:space="preserve">To be completed by Departments and submitted by the Department Chair to the Assessment </w:t>
      </w:r>
      <w:r w:rsidR="00AE5E47">
        <w:rPr>
          <w:rFonts w:hAnsi="Arial Unicode MS"/>
          <w:sz w:val="22"/>
          <w:szCs w:val="22"/>
        </w:rPr>
        <w:t xml:space="preserve">Blackboard Site. </w:t>
      </w: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68"/>
      </w:tblGrid>
      <w:tr w:rsidR="00623E0B" w:rsidRPr="008C0C7A" w14:paraId="292556D5" w14:textId="77777777" w:rsidTr="00EF7608">
        <w:tc>
          <w:tcPr>
            <w:tcW w:w="11268" w:type="dxa"/>
            <w:shd w:val="clear" w:color="auto" w:fill="auto"/>
          </w:tcPr>
          <w:p w14:paraId="050B9A26" w14:textId="06590203" w:rsidR="00623E0B" w:rsidRPr="008C0C7A" w:rsidRDefault="00623E0B" w:rsidP="00C3607A">
            <w:pPr>
              <w:pStyle w:val="Body1"/>
              <w:rPr>
                <w:rFonts w:hAnsi="Arial Unicode MS"/>
                <w:b/>
              </w:rPr>
            </w:pPr>
            <w:r w:rsidRPr="008C0C7A">
              <w:rPr>
                <w:rFonts w:hAnsi="Arial Unicode MS"/>
                <w:b/>
              </w:rPr>
              <w:t xml:space="preserve">Department: </w:t>
            </w:r>
            <w:r w:rsidR="007F59C7" w:rsidRPr="008C0C7A">
              <w:rPr>
                <w:rFonts w:hAnsi="Arial Unicode MS"/>
                <w:b/>
              </w:rPr>
              <w:t xml:space="preserve">       </w:t>
            </w:r>
            <w:r w:rsidR="00AE5E47" w:rsidRPr="00187790">
              <w:rPr>
                <w:rFonts w:hAnsi="Arial Unicode M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E5E47" w:rsidRPr="00187790">
              <w:rPr>
                <w:rFonts w:hAnsi="Arial Unicode MS"/>
              </w:rPr>
              <w:instrText xml:space="preserve"> FORMTEXT </w:instrText>
            </w:r>
            <w:r w:rsidR="00AE5E47" w:rsidRPr="00187790">
              <w:rPr>
                <w:rFonts w:hAnsi="Arial Unicode MS"/>
              </w:rPr>
            </w:r>
            <w:r w:rsidR="00AE5E47" w:rsidRPr="00187790">
              <w:rPr>
                <w:rFonts w:hAnsi="Arial Unicode MS"/>
              </w:rPr>
              <w:fldChar w:fldCharType="separate"/>
            </w:r>
            <w:r w:rsidR="00AE543D">
              <w:rPr>
                <w:rFonts w:hAnsi="Arial Unicode MS"/>
                <w:noProof/>
              </w:rPr>
              <w:t>Theology, Philosophy, and Biblical Languages</w:t>
            </w:r>
            <w:r w:rsidR="00AE5E47" w:rsidRPr="00187790">
              <w:rPr>
                <w:rFonts w:hAnsi="Arial Unicode MS"/>
              </w:rPr>
              <w:fldChar w:fldCharType="end"/>
            </w:r>
            <w:bookmarkEnd w:id="0"/>
            <w:r w:rsidR="007F59C7" w:rsidRPr="008C0C7A">
              <w:rPr>
                <w:rFonts w:hAnsi="Arial Unicode MS"/>
                <w:b/>
              </w:rPr>
              <w:t xml:space="preserve">                                                       Date:</w:t>
            </w:r>
            <w:r w:rsidR="00AE5E47">
              <w:rPr>
                <w:rFonts w:hAnsi="Arial Unicode MS"/>
                <w:b/>
              </w:rPr>
              <w:t xml:space="preserve"> </w:t>
            </w:r>
            <w:r w:rsidR="00AE5E47" w:rsidRPr="00187790">
              <w:rPr>
                <w:rFonts w:hAnsi="Arial Unicode M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AE5E47" w:rsidRPr="00187790">
              <w:rPr>
                <w:rFonts w:hAnsi="Arial Unicode MS"/>
              </w:rPr>
              <w:instrText xml:space="preserve"> FORMTEXT </w:instrText>
            </w:r>
            <w:r w:rsidR="00AE5E47" w:rsidRPr="00187790">
              <w:rPr>
                <w:rFonts w:hAnsi="Arial Unicode MS"/>
              </w:rPr>
            </w:r>
            <w:r w:rsidR="00AE5E47" w:rsidRPr="00187790">
              <w:rPr>
                <w:rFonts w:hAnsi="Arial Unicode MS"/>
              </w:rPr>
              <w:fldChar w:fldCharType="separate"/>
            </w:r>
            <w:r w:rsidR="00C3607A">
              <w:rPr>
                <w:rFonts w:hAnsi="Arial Unicode MS"/>
                <w:noProof/>
              </w:rPr>
              <w:t>June 14, 2018</w:t>
            </w:r>
            <w:r w:rsidR="00AE5E47" w:rsidRPr="00187790">
              <w:rPr>
                <w:rFonts w:hAnsi="Arial Unicode MS"/>
              </w:rPr>
              <w:fldChar w:fldCharType="end"/>
            </w:r>
            <w:bookmarkEnd w:id="1"/>
          </w:p>
        </w:tc>
      </w:tr>
      <w:tr w:rsidR="00950D3B" w:rsidRPr="008C0C7A" w14:paraId="26A7C110" w14:textId="77777777" w:rsidTr="00EF7608">
        <w:tc>
          <w:tcPr>
            <w:tcW w:w="11268" w:type="dxa"/>
            <w:shd w:val="clear" w:color="auto" w:fill="auto"/>
          </w:tcPr>
          <w:p w14:paraId="1880F79B" w14:textId="6830A3AC" w:rsidR="00950D3B" w:rsidRPr="008C0C7A" w:rsidRDefault="00950D3B" w:rsidP="00C3607A">
            <w:pPr>
              <w:pStyle w:val="Body1"/>
              <w:rPr>
                <w:rFonts w:hAnsi="Arial Unicode MS"/>
                <w:b/>
              </w:rPr>
            </w:pPr>
            <w:r w:rsidRPr="008C0C7A">
              <w:rPr>
                <w:rFonts w:hAnsi="Arial Unicode MS"/>
                <w:b/>
              </w:rPr>
              <w:t xml:space="preserve">Members involved with </w:t>
            </w:r>
            <w:r w:rsidR="00AE39AF">
              <w:rPr>
                <w:rFonts w:hAnsi="Arial Unicode MS"/>
                <w:b/>
              </w:rPr>
              <w:t xml:space="preserve">analysis </w:t>
            </w:r>
            <w:r w:rsidR="00557227" w:rsidRPr="008C0C7A">
              <w:rPr>
                <w:rFonts w:hAnsi="Arial Unicode MS"/>
                <w:b/>
              </w:rPr>
              <w:t xml:space="preserve">of artifacts: </w:t>
            </w:r>
            <w:r w:rsidR="00AE39AF" w:rsidRPr="00187790">
              <w:rPr>
                <w:rFonts w:hAnsi="Arial Unicode M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="00AE39AF" w:rsidRPr="00187790">
              <w:rPr>
                <w:rFonts w:hAnsi="Arial Unicode MS"/>
              </w:rPr>
              <w:instrText xml:space="preserve"> FORMTEXT </w:instrText>
            </w:r>
            <w:r w:rsidR="00AE39AF" w:rsidRPr="00187790">
              <w:rPr>
                <w:rFonts w:hAnsi="Arial Unicode MS"/>
              </w:rPr>
            </w:r>
            <w:r w:rsidR="00AE39AF" w:rsidRPr="00187790">
              <w:rPr>
                <w:rFonts w:hAnsi="Arial Unicode MS"/>
              </w:rPr>
              <w:fldChar w:fldCharType="separate"/>
            </w:r>
            <w:r w:rsidR="00C3607A">
              <w:rPr>
                <w:rFonts w:hAnsi="Arial Unicode MS"/>
                <w:noProof/>
              </w:rPr>
              <w:t xml:space="preserve">Charles Blanco, David Coe, Terence Groth, Paul Holtorf, Mark Meehl, and Russ Sommerfeld </w:t>
            </w:r>
            <w:r w:rsidR="00AE39AF" w:rsidRPr="00187790">
              <w:rPr>
                <w:rFonts w:hAnsi="Arial Unicode MS"/>
              </w:rPr>
              <w:fldChar w:fldCharType="end"/>
            </w:r>
            <w:bookmarkEnd w:id="2"/>
          </w:p>
        </w:tc>
      </w:tr>
      <w:tr w:rsidR="00557227" w:rsidRPr="008C0C7A" w14:paraId="63297C43" w14:textId="77777777" w:rsidTr="00EF7608">
        <w:trPr>
          <w:trHeight w:val="458"/>
        </w:trPr>
        <w:tc>
          <w:tcPr>
            <w:tcW w:w="11268" w:type="dxa"/>
            <w:shd w:val="clear" w:color="auto" w:fill="auto"/>
          </w:tcPr>
          <w:p w14:paraId="0CA64ECB" w14:textId="77777777" w:rsidR="00AE39AF" w:rsidRPr="008C0C7A" w:rsidRDefault="00557227" w:rsidP="00CA442A">
            <w:pPr>
              <w:pStyle w:val="Body1"/>
              <w:rPr>
                <w:rFonts w:hAnsi="Arial Unicode MS"/>
                <w:b/>
              </w:rPr>
            </w:pPr>
            <w:r w:rsidRPr="008C0C7A">
              <w:rPr>
                <w:rFonts w:hAnsi="Arial Unicode MS"/>
                <w:b/>
              </w:rPr>
              <w:t xml:space="preserve">See </w:t>
            </w:r>
            <w:r w:rsidR="00AE39AF">
              <w:rPr>
                <w:rFonts w:hAnsi="Arial Unicode MS"/>
                <w:b/>
              </w:rPr>
              <w:t xml:space="preserve">#1 </w:t>
            </w:r>
            <w:r w:rsidRPr="008C0C7A">
              <w:rPr>
                <w:rFonts w:hAnsi="Arial Unicode MS"/>
                <w:b/>
              </w:rPr>
              <w:t>Undergraduate Program Assessment Plan</w:t>
            </w:r>
            <w:r w:rsidR="00750E24">
              <w:rPr>
                <w:rFonts w:hAnsi="Arial Unicode MS"/>
                <w:b/>
              </w:rPr>
              <w:t>: Student Outcomes</w:t>
            </w:r>
            <w:r w:rsidRPr="008C0C7A">
              <w:rPr>
                <w:rFonts w:hAnsi="Arial Unicode MS"/>
                <w:b/>
              </w:rPr>
              <w:t xml:space="preserve"> for: </w:t>
            </w:r>
            <w:r w:rsidRPr="00AE39AF">
              <w:rPr>
                <w:rFonts w:hAnsi="Arial Unicode MS"/>
                <w:i/>
                <w:szCs w:val="24"/>
              </w:rPr>
              <w:t xml:space="preserve">a) </w:t>
            </w:r>
            <w:r w:rsidR="00AE39AF">
              <w:rPr>
                <w:rFonts w:hAnsi="Arial Unicode MS"/>
                <w:i/>
                <w:szCs w:val="24"/>
              </w:rPr>
              <w:t xml:space="preserve">Student </w:t>
            </w:r>
            <w:r w:rsidRPr="00AE39AF">
              <w:rPr>
                <w:rFonts w:hAnsi="Arial Unicode MS"/>
                <w:i/>
                <w:szCs w:val="24"/>
              </w:rPr>
              <w:t>Outcome; b) Background; c) Question(s)</w:t>
            </w:r>
            <w:r w:rsidR="00AE39AF">
              <w:rPr>
                <w:rFonts w:hAnsi="Arial Unicode MS"/>
                <w:i/>
                <w:szCs w:val="24"/>
              </w:rPr>
              <w:t>; d) Methodology</w:t>
            </w:r>
            <w:r w:rsidR="00AE5E47" w:rsidRPr="00AE39AF">
              <w:rPr>
                <w:rFonts w:hAnsi="Arial Unicode MS"/>
                <w:i/>
                <w:szCs w:val="24"/>
              </w:rPr>
              <w:t xml:space="preserve"> </w:t>
            </w:r>
          </w:p>
        </w:tc>
      </w:tr>
      <w:tr w:rsidR="0038481B" w:rsidRPr="008C0C7A" w14:paraId="299180C6" w14:textId="77777777" w:rsidTr="00EF7608">
        <w:tc>
          <w:tcPr>
            <w:tcW w:w="11268" w:type="dxa"/>
            <w:shd w:val="clear" w:color="auto" w:fill="auto"/>
          </w:tcPr>
          <w:p w14:paraId="49911139" w14:textId="77777777" w:rsidR="00AA7D35" w:rsidRPr="008C0C7A" w:rsidRDefault="0038481B" w:rsidP="00623E0B">
            <w:pPr>
              <w:pStyle w:val="Body1"/>
              <w:rPr>
                <w:rFonts w:hAnsi="Arial Unicode MS"/>
                <w:b/>
              </w:rPr>
            </w:pPr>
            <w:r w:rsidRPr="008C0C7A">
              <w:rPr>
                <w:rFonts w:hAnsi="Arial Unicode MS"/>
                <w:b/>
              </w:rPr>
              <w:t xml:space="preserve">Analysis of artifacts: </w:t>
            </w:r>
          </w:p>
          <w:p w14:paraId="5D4E8D59" w14:textId="0EC66C1B" w:rsidR="00AA7D35" w:rsidRPr="008C0C7A" w:rsidRDefault="0038481B" w:rsidP="00C3607A">
            <w:pPr>
              <w:pStyle w:val="Body1"/>
              <w:rPr>
                <w:rFonts w:hAnsi="Arial Unicode MS"/>
              </w:rPr>
            </w:pPr>
            <w:r w:rsidRPr="00AE39AF">
              <w:rPr>
                <w:rFonts w:hAnsi="Arial Unicode MS"/>
                <w:i/>
              </w:rPr>
              <w:t xml:space="preserve">1). </w:t>
            </w:r>
            <w:r w:rsidR="007347D8" w:rsidRPr="00234978">
              <w:rPr>
                <w:rFonts w:hAnsi="Arial Unicode MS"/>
                <w:b/>
                <w:i/>
                <w:color w:val="FF0000"/>
              </w:rPr>
              <w:t>PERFORMANCE CRITERIA</w:t>
            </w:r>
            <w:r w:rsidR="007347D8" w:rsidRPr="00AE39AF">
              <w:rPr>
                <w:rFonts w:hAnsi="Arial Unicode MS"/>
                <w:i/>
              </w:rPr>
              <w:t xml:space="preserve">* - </w:t>
            </w:r>
            <w:r w:rsidRPr="00AE39AF">
              <w:rPr>
                <w:rFonts w:hAnsi="Arial Unicode MS"/>
                <w:i/>
              </w:rPr>
              <w:t xml:space="preserve">How </w:t>
            </w:r>
            <w:r w:rsidR="00750E24" w:rsidRPr="00AE39AF">
              <w:rPr>
                <w:rFonts w:hAnsi="Arial Unicode MS"/>
                <w:i/>
              </w:rPr>
              <w:t xml:space="preserve">was </w:t>
            </w:r>
            <w:r w:rsidR="00AA7D35" w:rsidRPr="00AE39AF">
              <w:rPr>
                <w:rFonts w:hAnsi="Arial Unicode MS"/>
                <w:i/>
              </w:rPr>
              <w:t>data analyzed</w:t>
            </w:r>
            <w:r w:rsidR="00750E24" w:rsidRPr="00AE39AF">
              <w:rPr>
                <w:rFonts w:hAnsi="Arial Unicode MS"/>
                <w:i/>
              </w:rPr>
              <w:t>?</w:t>
            </w:r>
            <w:r w:rsidR="00AA7D35" w:rsidRPr="00AE39AF">
              <w:rPr>
                <w:rFonts w:hAnsi="Arial Unicode MS"/>
                <w:i/>
              </w:rPr>
              <w:t xml:space="preserve"> (attach rubrics/scoring tools if used).</w:t>
            </w:r>
            <w:r w:rsidR="00AE5E47">
              <w:rPr>
                <w:rFonts w:hAnsi="Arial Unicode MS"/>
              </w:rPr>
              <w:t xml:space="preserve"> </w:t>
            </w:r>
            <w:r w:rsidR="00AE5E47">
              <w:rPr>
                <w:rFonts w:hAnsi="Arial Unicode M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AE5E47">
              <w:rPr>
                <w:rFonts w:hAnsi="Arial Unicode MS"/>
              </w:rPr>
              <w:instrText xml:space="preserve"> FORMTEXT </w:instrText>
            </w:r>
            <w:r w:rsidR="00AE5E47">
              <w:rPr>
                <w:rFonts w:hAnsi="Arial Unicode MS"/>
              </w:rPr>
            </w:r>
            <w:r w:rsidR="00AE5E47">
              <w:rPr>
                <w:rFonts w:hAnsi="Arial Unicode MS"/>
              </w:rPr>
              <w:fldChar w:fldCharType="separate"/>
            </w:r>
            <w:r w:rsidR="00C3607A">
              <w:rPr>
                <w:rFonts w:hAnsi="Arial Unicode MS"/>
                <w:noProof/>
              </w:rPr>
              <w:t>Random sample scored by using the rubric/scoring tool.  Scores were averaged.</w:t>
            </w:r>
            <w:r w:rsidR="00AE5E47">
              <w:rPr>
                <w:rFonts w:hAnsi="Arial Unicode MS"/>
              </w:rPr>
              <w:fldChar w:fldCharType="end"/>
            </w:r>
            <w:bookmarkEnd w:id="3"/>
            <w:r w:rsidR="00750E24" w:rsidRPr="008C0C7A">
              <w:rPr>
                <w:rFonts w:hAnsi="Arial Unicode MS"/>
              </w:rPr>
              <w:t xml:space="preserve"> </w:t>
            </w:r>
          </w:p>
        </w:tc>
      </w:tr>
      <w:tr w:rsidR="00557227" w:rsidRPr="008C0C7A" w14:paraId="13201A76" w14:textId="77777777" w:rsidTr="00EF7608">
        <w:tc>
          <w:tcPr>
            <w:tcW w:w="11268" w:type="dxa"/>
            <w:shd w:val="clear" w:color="auto" w:fill="auto"/>
          </w:tcPr>
          <w:p w14:paraId="4E0605EB" w14:textId="5CCCE34B" w:rsidR="00AA7D35" w:rsidRPr="008C0C7A" w:rsidRDefault="007347D8" w:rsidP="00623E0B">
            <w:pPr>
              <w:pStyle w:val="Body1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 xml:space="preserve">Summary of </w:t>
            </w:r>
            <w:r w:rsidRPr="00234978">
              <w:rPr>
                <w:rFonts w:hAnsi="Arial Unicode MS"/>
                <w:b/>
                <w:color w:val="FF0000"/>
              </w:rPr>
              <w:t>RESULTS</w:t>
            </w:r>
            <w:r>
              <w:rPr>
                <w:rFonts w:hAnsi="Arial Unicode MS"/>
                <w:b/>
              </w:rPr>
              <w:t>*</w:t>
            </w:r>
            <w:r w:rsidR="00557227" w:rsidRPr="008C0C7A">
              <w:rPr>
                <w:rFonts w:hAnsi="Arial Unicode MS"/>
                <w:b/>
              </w:rPr>
              <w:t xml:space="preserve">: </w:t>
            </w:r>
          </w:p>
          <w:p w14:paraId="581DE7FA" w14:textId="77777777" w:rsidR="00AE39AF" w:rsidRDefault="00AA7D35" w:rsidP="00623E0B">
            <w:pPr>
              <w:pStyle w:val="Body1"/>
              <w:rPr>
                <w:rFonts w:hAnsi="Arial Unicode MS"/>
              </w:rPr>
            </w:pPr>
            <w:r w:rsidRPr="00AE39AF">
              <w:rPr>
                <w:rFonts w:hAnsi="Arial Unicode MS"/>
                <w:i/>
              </w:rPr>
              <w:t>1). Restate the assessment question(s) (from the Assessment plan):</w:t>
            </w:r>
            <w:r w:rsidRPr="008C0C7A">
              <w:rPr>
                <w:rFonts w:hAnsi="Arial Unicode MS"/>
              </w:rPr>
              <w:t xml:space="preserve"> </w:t>
            </w:r>
          </w:p>
          <w:p w14:paraId="00F77CBA" w14:textId="77777777" w:rsidR="00363BF2" w:rsidRDefault="00AE5E47" w:rsidP="00623E0B">
            <w:pPr>
              <w:pStyle w:val="Body1"/>
              <w:rPr>
                <w:rFonts w:hAnsi="Arial Unicode MS"/>
                <w:noProof/>
              </w:rPr>
            </w:pPr>
            <w:r>
              <w:rPr>
                <w:rFonts w:hAnsi="Arial Unicode M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rFonts w:hAnsi="Arial Unicode MS"/>
              </w:rPr>
              <w:instrText xml:space="preserve"> FORMTEXT </w:instrText>
            </w:r>
            <w:r>
              <w:rPr>
                <w:rFonts w:hAnsi="Arial Unicode MS"/>
              </w:rPr>
            </w:r>
            <w:r>
              <w:rPr>
                <w:rFonts w:hAnsi="Arial Unicode MS"/>
              </w:rPr>
              <w:fldChar w:fldCharType="separate"/>
            </w:r>
            <w:r w:rsidR="00C3607A">
              <w:rPr>
                <w:rFonts w:hAnsi="Arial Unicode MS"/>
                <w:noProof/>
              </w:rPr>
              <w:t xml:space="preserve">1.  Can the student demonstrate good research skills in the </w:t>
            </w:r>
            <w:r w:rsidR="00363BF2">
              <w:rPr>
                <w:rFonts w:hAnsi="Arial Unicode MS"/>
                <w:noProof/>
              </w:rPr>
              <w:t>construction of a research paper?</w:t>
            </w:r>
          </w:p>
          <w:p w14:paraId="0E595956" w14:textId="7D9F6854" w:rsidR="00AA7D35" w:rsidRPr="008C0C7A" w:rsidRDefault="00363BF2" w:rsidP="00623E0B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  <w:noProof/>
              </w:rPr>
              <w:t>2.  Can the student write a research paper in the style of MLA?</w:t>
            </w:r>
            <w:r w:rsidR="00AE5E47">
              <w:rPr>
                <w:rFonts w:hAnsi="Arial Unicode MS"/>
              </w:rPr>
              <w:fldChar w:fldCharType="end"/>
            </w:r>
            <w:bookmarkEnd w:id="4"/>
          </w:p>
          <w:p w14:paraId="14C4E0DB" w14:textId="77777777" w:rsidR="00AA7D35" w:rsidRPr="008C0C7A" w:rsidRDefault="00AA7D35" w:rsidP="00623E0B">
            <w:pPr>
              <w:pStyle w:val="Body1"/>
              <w:rPr>
                <w:rFonts w:hAnsi="Arial Unicode MS"/>
              </w:rPr>
            </w:pPr>
          </w:p>
          <w:p w14:paraId="5FF2F644" w14:textId="77777777" w:rsidR="00AE39AF" w:rsidRDefault="00AA7D35" w:rsidP="00623E0B">
            <w:pPr>
              <w:pStyle w:val="Body1"/>
              <w:rPr>
                <w:rFonts w:hAnsi="Arial Unicode MS"/>
              </w:rPr>
            </w:pPr>
            <w:r w:rsidRPr="00AE39AF">
              <w:rPr>
                <w:rFonts w:hAnsi="Arial Unicode MS"/>
                <w:i/>
              </w:rPr>
              <w:t xml:space="preserve">2). </w:t>
            </w:r>
            <w:r w:rsidR="00557227" w:rsidRPr="00AE39AF">
              <w:rPr>
                <w:rFonts w:hAnsi="Arial Unicode MS"/>
                <w:i/>
              </w:rPr>
              <w:t xml:space="preserve">Summarize the </w:t>
            </w:r>
            <w:r w:rsidRPr="00AE39AF">
              <w:rPr>
                <w:rFonts w:hAnsi="Arial Unicode MS"/>
                <w:i/>
              </w:rPr>
              <w:t xml:space="preserve">assessment </w:t>
            </w:r>
            <w:r w:rsidR="00557227" w:rsidRPr="00AE39AF">
              <w:rPr>
                <w:rFonts w:hAnsi="Arial Unicode MS"/>
                <w:i/>
              </w:rPr>
              <w:t>results</w:t>
            </w:r>
            <w:r w:rsidRPr="00AE39AF">
              <w:rPr>
                <w:rFonts w:hAnsi="Arial Unicode MS"/>
                <w:i/>
              </w:rPr>
              <w:t xml:space="preserve">. </w:t>
            </w:r>
            <w:r w:rsidR="00557227" w:rsidRPr="00AE39AF">
              <w:rPr>
                <w:rFonts w:hAnsi="Arial Unicode MS"/>
                <w:i/>
              </w:rPr>
              <w:t xml:space="preserve">A narrative summary is required. Charts, tables or graphs </w:t>
            </w:r>
            <w:r w:rsidR="0038481B" w:rsidRPr="00AE39AF">
              <w:rPr>
                <w:rFonts w:hAnsi="Arial Unicode MS"/>
                <w:i/>
              </w:rPr>
              <w:t>a</w:t>
            </w:r>
            <w:r w:rsidR="00557227" w:rsidRPr="00AE39AF">
              <w:rPr>
                <w:rFonts w:hAnsi="Arial Unicode MS"/>
                <w:i/>
              </w:rPr>
              <w:t>re encouraged but optional.</w:t>
            </w:r>
            <w:r w:rsidR="00AE5E47">
              <w:rPr>
                <w:rFonts w:hAnsi="Arial Unicode MS"/>
              </w:rPr>
              <w:t xml:space="preserve"> </w:t>
            </w:r>
          </w:p>
          <w:p w14:paraId="5CE7949C" w14:textId="77777777" w:rsidR="00865AAC" w:rsidRDefault="00AE5E47" w:rsidP="00623E0B">
            <w:pPr>
              <w:pStyle w:val="Body1"/>
              <w:rPr>
                <w:rFonts w:hAnsi="Arial Unicode MS"/>
                <w:noProof/>
              </w:rPr>
            </w:pPr>
            <w:r>
              <w:rPr>
                <w:rFonts w:hAnsi="Arial Unicode M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rPr>
                <w:rFonts w:hAnsi="Arial Unicode MS"/>
              </w:rPr>
              <w:instrText xml:space="preserve"> FORMTEXT </w:instrText>
            </w:r>
            <w:r>
              <w:rPr>
                <w:rFonts w:hAnsi="Arial Unicode MS"/>
              </w:rPr>
            </w:r>
            <w:r>
              <w:rPr>
                <w:rFonts w:hAnsi="Arial Unicode MS"/>
              </w:rPr>
              <w:fldChar w:fldCharType="separate"/>
            </w:r>
            <w:r w:rsidR="00865AAC">
              <w:rPr>
                <w:rFonts w:hAnsi="Arial Unicode MS"/>
                <w:noProof/>
              </w:rPr>
              <w:t>Eight (50% of 16) artifacts were assessed using the statements from the scoring rubric on a Likert scale of 1 (fails to meet outcome), 3 (meets outcome), and 5 (exceeds outcome).</w:t>
            </w:r>
          </w:p>
          <w:p w14:paraId="30C2B952" w14:textId="77777777" w:rsidR="00865AAC" w:rsidRDefault="00865AAC" w:rsidP="00623E0B">
            <w:pPr>
              <w:pStyle w:val="Body1"/>
              <w:rPr>
                <w:rFonts w:hAnsi="Arial Unicode MS"/>
                <w:noProof/>
              </w:rPr>
            </w:pPr>
          </w:p>
          <w:p w14:paraId="342CD4FA" w14:textId="77777777" w:rsidR="00865AAC" w:rsidRDefault="00865AAC" w:rsidP="00623E0B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</w:rPr>
              <w:t>The following are the mean scores:</w:t>
            </w:r>
          </w:p>
          <w:p w14:paraId="3017C82A" w14:textId="77777777" w:rsidR="00865AAC" w:rsidRDefault="00865AAC" w:rsidP="00623E0B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</w:rPr>
              <w:t>Statement 1:  3.38</w:t>
            </w:r>
          </w:p>
          <w:p w14:paraId="4D731C52" w14:textId="77777777" w:rsidR="00865AAC" w:rsidRDefault="00865AAC" w:rsidP="00623E0B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</w:rPr>
              <w:t>Statement 2:  3.63</w:t>
            </w:r>
          </w:p>
          <w:p w14:paraId="5D7745CE" w14:textId="77777777" w:rsidR="00865AAC" w:rsidRDefault="00865AAC" w:rsidP="00623E0B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</w:rPr>
              <w:t>Statement 3:  3.38</w:t>
            </w:r>
          </w:p>
          <w:p w14:paraId="06DE7E33" w14:textId="058CDE33" w:rsidR="00557227" w:rsidRPr="008C0C7A" w:rsidRDefault="00865AAC" w:rsidP="00623E0B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</w:rPr>
              <w:t>Statement 4:  3.25</w:t>
            </w:r>
            <w:r w:rsidR="00AE5E47">
              <w:rPr>
                <w:rFonts w:hAnsi="Arial Unicode MS"/>
              </w:rPr>
              <w:fldChar w:fldCharType="end"/>
            </w:r>
            <w:bookmarkEnd w:id="5"/>
          </w:p>
          <w:p w14:paraId="209C28CC" w14:textId="77777777" w:rsidR="00AA7D35" w:rsidRPr="008C0C7A" w:rsidRDefault="00AA7D35" w:rsidP="00623E0B">
            <w:pPr>
              <w:pStyle w:val="Body1"/>
              <w:rPr>
                <w:rFonts w:hAnsi="Arial Unicode MS"/>
              </w:rPr>
            </w:pPr>
          </w:p>
          <w:p w14:paraId="21D5CB6A" w14:textId="77777777" w:rsidR="00AE39AF" w:rsidRPr="00AE39AF" w:rsidRDefault="00AA7D35" w:rsidP="00623E0B">
            <w:pPr>
              <w:pStyle w:val="Body1"/>
              <w:rPr>
                <w:rFonts w:hAnsi="Arial Unicode MS"/>
                <w:i/>
              </w:rPr>
            </w:pPr>
            <w:r w:rsidRPr="00AE39AF">
              <w:rPr>
                <w:rFonts w:hAnsi="Arial Unicode MS"/>
                <w:i/>
              </w:rPr>
              <w:t xml:space="preserve">3). </w:t>
            </w:r>
            <w:r w:rsidR="007347D8" w:rsidRPr="00234978">
              <w:rPr>
                <w:rFonts w:hAnsi="Arial Unicode MS"/>
                <w:b/>
                <w:i/>
                <w:color w:val="FF0000"/>
              </w:rPr>
              <w:t>INTERPRETATION</w:t>
            </w:r>
            <w:r w:rsidR="007347D8" w:rsidRPr="00AE39AF">
              <w:rPr>
                <w:rFonts w:hAnsi="Arial Unicode MS"/>
                <w:i/>
              </w:rPr>
              <w:t xml:space="preserve">* - </w:t>
            </w:r>
            <w:r w:rsidRPr="00AE39AF">
              <w:rPr>
                <w:rFonts w:hAnsi="Arial Unicode MS"/>
                <w:i/>
              </w:rPr>
              <w:t>Discuss how the results answer the assessment question(s).</w:t>
            </w:r>
          </w:p>
          <w:p w14:paraId="21E968EB" w14:textId="681F108A" w:rsidR="00557227" w:rsidRPr="008C0C7A" w:rsidRDefault="00AE5E47" w:rsidP="00623E0B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</w:rPr>
              <w:t xml:space="preserve"> </w:t>
            </w:r>
            <w:r>
              <w:rPr>
                <w:rFonts w:hAnsi="Arial Unicode M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rPr>
                <w:rFonts w:hAnsi="Arial Unicode MS"/>
              </w:rPr>
              <w:instrText xml:space="preserve"> FORMTEXT </w:instrText>
            </w:r>
            <w:r>
              <w:rPr>
                <w:rFonts w:hAnsi="Arial Unicode MS"/>
              </w:rPr>
            </w:r>
            <w:r>
              <w:rPr>
                <w:rFonts w:hAnsi="Arial Unicode MS"/>
              </w:rPr>
              <w:fldChar w:fldCharType="separate"/>
            </w:r>
            <w:r w:rsidR="00865AAC">
              <w:rPr>
                <w:rFonts w:hAnsi="Arial Unicode MS"/>
                <w:noProof/>
              </w:rPr>
              <w:t>The department desired to see scores in the 3 range on all four statements.  This desired outcome was met for all four statements.</w:t>
            </w:r>
            <w:r>
              <w:rPr>
                <w:rFonts w:hAnsi="Arial Unicode MS"/>
              </w:rPr>
              <w:fldChar w:fldCharType="end"/>
            </w:r>
            <w:bookmarkEnd w:id="6"/>
          </w:p>
          <w:p w14:paraId="126AB6D2" w14:textId="77777777" w:rsidR="00557227" w:rsidRDefault="00557227" w:rsidP="00623E0B">
            <w:pPr>
              <w:pStyle w:val="Body1"/>
              <w:rPr>
                <w:rFonts w:hAnsi="Arial Unicode MS"/>
              </w:rPr>
            </w:pPr>
          </w:p>
          <w:p w14:paraId="22F459A7" w14:textId="6FD9457E" w:rsidR="00D85FCB" w:rsidRPr="008C0C7A" w:rsidRDefault="00D85FCB" w:rsidP="00865AAC">
            <w:pPr>
              <w:pStyle w:val="Body1"/>
              <w:rPr>
                <w:rFonts w:hAnsi="Arial Unicode MS"/>
              </w:rPr>
            </w:pPr>
            <w:r w:rsidRPr="00D85FCB">
              <w:rPr>
                <w:rFonts w:hAnsi="Arial Unicode MS"/>
                <w:i/>
              </w:rPr>
              <w:t xml:space="preserve">4). </w:t>
            </w:r>
            <w:r w:rsidRPr="00B37E43">
              <w:rPr>
                <w:rFonts w:hAnsi="Arial Unicode MS"/>
                <w:i/>
              </w:rPr>
              <w:t>Observations made that were not directly related to the question(s).</w:t>
            </w:r>
            <w:r w:rsidRPr="00B37E43">
              <w:rPr>
                <w:rFonts w:hAnsi="Arial Unicode MS"/>
              </w:rPr>
              <w:t xml:space="preserve"> (</w:t>
            </w:r>
            <w:r w:rsidRPr="00B37E43">
              <w:rPr>
                <w:rFonts w:hAnsi="Arial Unicode MS"/>
                <w:i/>
              </w:rPr>
              <w:t>i.e. interrater reliability of the scoring tool was low</w:t>
            </w:r>
            <w:r w:rsidRPr="00B37E43">
              <w:rPr>
                <w:rFonts w:hAnsi="Arial Unicode MS"/>
              </w:rPr>
              <w:t>)</w:t>
            </w:r>
            <w:r>
              <w:rPr>
                <w:rFonts w:hAnsi="Arial Unicode MS"/>
              </w:rPr>
              <w:t xml:space="preserve"> </w:t>
            </w:r>
            <w:r>
              <w:rPr>
                <w:rFonts w:hAnsi="Arial Unicode M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>
              <w:rPr>
                <w:rFonts w:hAnsi="Arial Unicode MS"/>
              </w:rPr>
              <w:instrText xml:space="preserve"> FORMTEXT </w:instrText>
            </w:r>
            <w:r>
              <w:rPr>
                <w:rFonts w:hAnsi="Arial Unicode MS"/>
              </w:rPr>
            </w:r>
            <w:r>
              <w:rPr>
                <w:rFonts w:hAnsi="Arial Unicode MS"/>
              </w:rPr>
              <w:fldChar w:fldCharType="separate"/>
            </w:r>
            <w:r w:rsidR="00865AAC">
              <w:rPr>
                <w:rFonts w:hAnsi="Arial Unicode MS"/>
                <w:noProof/>
              </w:rPr>
              <w:t>NA</w:t>
            </w:r>
            <w:r>
              <w:rPr>
                <w:rFonts w:hAnsi="Arial Unicode MS"/>
              </w:rPr>
              <w:fldChar w:fldCharType="end"/>
            </w:r>
            <w:bookmarkEnd w:id="7"/>
          </w:p>
        </w:tc>
      </w:tr>
      <w:tr w:rsidR="00557227" w:rsidRPr="008C0C7A" w14:paraId="01A09D49" w14:textId="77777777" w:rsidTr="00EF7608">
        <w:tc>
          <w:tcPr>
            <w:tcW w:w="11268" w:type="dxa"/>
            <w:shd w:val="clear" w:color="auto" w:fill="auto"/>
          </w:tcPr>
          <w:p w14:paraId="51A3DC96" w14:textId="77777777" w:rsidR="0038481B" w:rsidRPr="008C0C7A" w:rsidRDefault="00557227" w:rsidP="00623E0B">
            <w:pPr>
              <w:pStyle w:val="Body1"/>
              <w:rPr>
                <w:rFonts w:hAnsi="Arial Unicode MS"/>
                <w:b/>
              </w:rPr>
            </w:pPr>
            <w:r w:rsidRPr="008C0C7A">
              <w:rPr>
                <w:rFonts w:hAnsi="Arial Unicode MS"/>
                <w:b/>
              </w:rPr>
              <w:t xml:space="preserve">Sharing of Results: </w:t>
            </w:r>
          </w:p>
          <w:p w14:paraId="1652376B" w14:textId="65AF72D3" w:rsidR="00AE5E47" w:rsidRDefault="00AA7D35" w:rsidP="009850EF">
            <w:pPr>
              <w:pStyle w:val="Body1"/>
              <w:rPr>
                <w:rFonts w:hAnsi="Arial Unicode MS"/>
              </w:rPr>
            </w:pPr>
            <w:r w:rsidRPr="00AE39AF">
              <w:rPr>
                <w:rFonts w:hAnsi="Arial Unicode MS"/>
                <w:i/>
              </w:rPr>
              <w:t xml:space="preserve">When were results shared? </w:t>
            </w:r>
            <w:r w:rsidR="0038481B" w:rsidRPr="00AE39AF">
              <w:rPr>
                <w:rFonts w:hAnsi="Arial Unicode MS"/>
                <w:i/>
              </w:rPr>
              <w:t>Date:</w:t>
            </w:r>
            <w:r w:rsidR="00AE5E47">
              <w:rPr>
                <w:rFonts w:hAnsi="Arial Unicode MS"/>
              </w:rPr>
              <w:t xml:space="preserve"> </w:t>
            </w:r>
            <w:r w:rsidR="00AE5E47">
              <w:rPr>
                <w:rFonts w:hAnsi="Arial Unicode M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="00AE5E47">
              <w:rPr>
                <w:rFonts w:hAnsi="Arial Unicode MS"/>
              </w:rPr>
              <w:instrText xml:space="preserve"> FORMTEXT </w:instrText>
            </w:r>
            <w:r w:rsidR="00AE5E47">
              <w:rPr>
                <w:rFonts w:hAnsi="Arial Unicode MS"/>
              </w:rPr>
            </w:r>
            <w:r w:rsidR="00AE5E47">
              <w:rPr>
                <w:rFonts w:hAnsi="Arial Unicode MS"/>
              </w:rPr>
              <w:fldChar w:fldCharType="separate"/>
            </w:r>
            <w:r w:rsidR="00865AAC">
              <w:rPr>
                <w:rFonts w:hAnsi="Arial Unicode MS"/>
                <w:noProof/>
              </w:rPr>
              <w:t>May 11, 2018</w:t>
            </w:r>
            <w:r w:rsidR="00AE5E47">
              <w:rPr>
                <w:rFonts w:hAnsi="Arial Unicode MS"/>
              </w:rPr>
              <w:fldChar w:fldCharType="end"/>
            </w:r>
            <w:bookmarkEnd w:id="8"/>
          </w:p>
          <w:p w14:paraId="6B24BDF0" w14:textId="023AF3D8" w:rsidR="009850EF" w:rsidRPr="008C0C7A" w:rsidRDefault="00AA7D35" w:rsidP="009850EF">
            <w:pPr>
              <w:pStyle w:val="Body1"/>
              <w:rPr>
                <w:rFonts w:hAnsi="Arial Unicode MS"/>
              </w:rPr>
            </w:pPr>
            <w:r w:rsidRPr="00AE39AF">
              <w:rPr>
                <w:rFonts w:hAnsi="Arial Unicode MS"/>
                <w:i/>
              </w:rPr>
              <w:t>H</w:t>
            </w:r>
            <w:r w:rsidR="0038481B" w:rsidRPr="00AE39AF">
              <w:rPr>
                <w:rFonts w:hAnsi="Arial Unicode MS"/>
                <w:i/>
              </w:rPr>
              <w:t>ow were the</w:t>
            </w:r>
            <w:r w:rsidR="00557227" w:rsidRPr="00AE39AF">
              <w:rPr>
                <w:rFonts w:hAnsi="Arial Unicode MS"/>
                <w:i/>
              </w:rPr>
              <w:t xml:space="preserve"> results shared</w:t>
            </w:r>
            <w:r w:rsidR="009850EF" w:rsidRPr="00AE39AF">
              <w:rPr>
                <w:rFonts w:hAnsi="Arial Unicode MS"/>
                <w:i/>
              </w:rPr>
              <w:t xml:space="preserve">? </w:t>
            </w:r>
            <w:r w:rsidR="0038481B" w:rsidRPr="00AE39AF">
              <w:rPr>
                <w:rFonts w:hAnsi="Arial Unicode MS"/>
                <w:i/>
              </w:rPr>
              <w:t>(i.e. met as a department)</w:t>
            </w:r>
            <w:r w:rsidR="0038481B" w:rsidRPr="008C0C7A">
              <w:rPr>
                <w:rFonts w:hAnsi="Arial Unicode MS"/>
              </w:rPr>
              <w:t xml:space="preserve"> </w:t>
            </w:r>
            <w:r w:rsidR="00AE5E47">
              <w:rPr>
                <w:rFonts w:hAnsi="Arial Unicode M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AE5E47">
              <w:rPr>
                <w:rFonts w:hAnsi="Arial Unicode MS"/>
              </w:rPr>
              <w:instrText xml:space="preserve"> FORMTEXT </w:instrText>
            </w:r>
            <w:r w:rsidR="00AE5E47">
              <w:rPr>
                <w:rFonts w:hAnsi="Arial Unicode MS"/>
              </w:rPr>
            </w:r>
            <w:r w:rsidR="00AE5E47">
              <w:rPr>
                <w:rFonts w:hAnsi="Arial Unicode MS"/>
              </w:rPr>
              <w:fldChar w:fldCharType="separate"/>
            </w:r>
            <w:r w:rsidR="00865AAC">
              <w:rPr>
                <w:rFonts w:hAnsi="Arial Unicode MS"/>
                <w:noProof/>
              </w:rPr>
              <w:t>Met as a department</w:t>
            </w:r>
            <w:r w:rsidR="00AE5E47">
              <w:rPr>
                <w:rFonts w:hAnsi="Arial Unicode MS"/>
              </w:rPr>
              <w:fldChar w:fldCharType="end"/>
            </w:r>
            <w:bookmarkEnd w:id="9"/>
          </w:p>
          <w:p w14:paraId="7B97979F" w14:textId="5920C642" w:rsidR="00AE39AF" w:rsidRPr="008C0C7A" w:rsidRDefault="00AA7D35" w:rsidP="00865AAC">
            <w:pPr>
              <w:pStyle w:val="Body1"/>
              <w:rPr>
                <w:rFonts w:hAnsi="Arial Unicode MS"/>
                <w:b/>
              </w:rPr>
            </w:pPr>
            <w:r w:rsidRPr="00AE39AF">
              <w:rPr>
                <w:rFonts w:hAnsi="Arial Unicode MS"/>
                <w:i/>
              </w:rPr>
              <w:t>Who were results shared with? (List names):</w:t>
            </w:r>
            <w:r w:rsidRPr="008C0C7A">
              <w:rPr>
                <w:rFonts w:hAnsi="Arial Unicode MS"/>
              </w:rPr>
              <w:t xml:space="preserve">  </w:t>
            </w:r>
            <w:r w:rsidR="00AE5E47">
              <w:rPr>
                <w:rFonts w:hAnsi="Arial Unicode M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="00AE5E47">
              <w:rPr>
                <w:rFonts w:hAnsi="Arial Unicode MS"/>
              </w:rPr>
              <w:instrText xml:space="preserve"> FORMTEXT </w:instrText>
            </w:r>
            <w:r w:rsidR="00AE5E47">
              <w:rPr>
                <w:rFonts w:hAnsi="Arial Unicode MS"/>
              </w:rPr>
            </w:r>
            <w:r w:rsidR="00AE5E47">
              <w:rPr>
                <w:rFonts w:hAnsi="Arial Unicode MS"/>
              </w:rPr>
              <w:fldChar w:fldCharType="separate"/>
            </w:r>
            <w:r w:rsidR="00865AAC">
              <w:rPr>
                <w:rFonts w:hAnsi="Arial Unicode MS"/>
                <w:noProof/>
              </w:rPr>
              <w:t>Charles Blanco, David Coe, Terence Groth, Paul Holtorf, Mark Meehl, and Russ Sommerfeld</w:t>
            </w:r>
            <w:r w:rsidR="00AE5E47">
              <w:rPr>
                <w:rFonts w:hAnsi="Arial Unicode MS"/>
              </w:rPr>
              <w:fldChar w:fldCharType="end"/>
            </w:r>
            <w:bookmarkEnd w:id="10"/>
          </w:p>
        </w:tc>
      </w:tr>
      <w:tr w:rsidR="00623E0B" w:rsidRPr="008C0C7A" w14:paraId="502C1C97" w14:textId="77777777" w:rsidTr="00EF7608">
        <w:tc>
          <w:tcPr>
            <w:tcW w:w="11268" w:type="dxa"/>
            <w:shd w:val="clear" w:color="auto" w:fill="auto"/>
          </w:tcPr>
          <w:p w14:paraId="09BEAA00" w14:textId="77777777" w:rsidR="007F59C7" w:rsidRPr="008C0C7A" w:rsidRDefault="009850EF">
            <w:pPr>
              <w:pStyle w:val="Body1"/>
              <w:rPr>
                <w:rFonts w:hAnsi="Arial Unicode MS"/>
                <w:b/>
              </w:rPr>
            </w:pPr>
            <w:r w:rsidRPr="008C0C7A">
              <w:rPr>
                <w:rFonts w:hAnsi="Arial Unicode MS"/>
                <w:b/>
              </w:rPr>
              <w:t>Discussion of Results</w:t>
            </w:r>
            <w:r w:rsidR="007347D8">
              <w:rPr>
                <w:rFonts w:hAnsi="Arial Unicode MS"/>
                <w:b/>
              </w:rPr>
              <w:t xml:space="preserve"> </w:t>
            </w:r>
            <w:r w:rsidR="007347D8">
              <w:rPr>
                <w:rFonts w:hAnsi="Arial Unicode MS"/>
                <w:b/>
              </w:rPr>
              <w:t>–</w:t>
            </w:r>
            <w:r w:rsidRPr="008C0C7A">
              <w:rPr>
                <w:rFonts w:hAnsi="Arial Unicode MS"/>
                <w:b/>
              </w:rPr>
              <w:t>Summarize your conclusions</w:t>
            </w:r>
            <w:r w:rsidR="004B2290" w:rsidRPr="008C0C7A">
              <w:rPr>
                <w:rFonts w:hAnsi="Arial Unicode MS"/>
                <w:b/>
              </w:rPr>
              <w:t xml:space="preserve"> including: </w:t>
            </w:r>
          </w:p>
          <w:p w14:paraId="728C897B" w14:textId="77777777" w:rsidR="007F59C7" w:rsidRPr="008C0C7A" w:rsidRDefault="007F59C7">
            <w:pPr>
              <w:pStyle w:val="Body1"/>
              <w:rPr>
                <w:rFonts w:hAnsi="Arial Unicode MS"/>
                <w:b/>
              </w:rPr>
            </w:pPr>
          </w:p>
          <w:p w14:paraId="148323F7" w14:textId="77777777" w:rsidR="00AD5BE6" w:rsidRDefault="009850EF">
            <w:pPr>
              <w:pStyle w:val="Body1"/>
              <w:rPr>
                <w:rFonts w:hAnsi="Arial Unicode MS"/>
                <w:i/>
              </w:rPr>
            </w:pPr>
            <w:r w:rsidRPr="00980A52">
              <w:rPr>
                <w:rFonts w:hAnsi="Arial Unicode MS"/>
                <w:i/>
              </w:rPr>
              <w:t>1.</w:t>
            </w:r>
            <w:r w:rsidR="003B492E" w:rsidRPr="00234978">
              <w:rPr>
                <w:rFonts w:hAnsi="Arial Unicode MS"/>
                <w:b/>
                <w:color w:val="FF0000"/>
              </w:rPr>
              <w:t xml:space="preserve"> ACTION</w:t>
            </w:r>
            <w:r w:rsidR="003B492E">
              <w:rPr>
                <w:rFonts w:hAnsi="Arial Unicode MS"/>
                <w:b/>
              </w:rPr>
              <w:t xml:space="preserve">*- </w:t>
            </w:r>
            <w:r w:rsidRPr="00980A52">
              <w:rPr>
                <w:rFonts w:hAnsi="Arial Unicode MS"/>
                <w:i/>
              </w:rPr>
              <w:t xml:space="preserve">How will what the </w:t>
            </w:r>
            <w:r w:rsidR="007F59C7" w:rsidRPr="00980A52">
              <w:rPr>
                <w:rFonts w:hAnsi="Arial Unicode MS"/>
                <w:i/>
              </w:rPr>
              <w:t>department</w:t>
            </w:r>
            <w:r w:rsidRPr="00980A52">
              <w:rPr>
                <w:rFonts w:hAnsi="Arial Unicode MS"/>
                <w:i/>
              </w:rPr>
              <w:t xml:space="preserve"> learned from the assessment</w:t>
            </w:r>
            <w:r w:rsidR="003B492E">
              <w:rPr>
                <w:rFonts w:hAnsi="Arial Unicode MS"/>
                <w:i/>
              </w:rPr>
              <w:t xml:space="preserve"> impact</w:t>
            </w:r>
            <w:r w:rsidR="00AD5BE6">
              <w:rPr>
                <w:rFonts w:hAnsi="Arial Unicode MS"/>
                <w:i/>
              </w:rPr>
              <w:t>:</w:t>
            </w:r>
          </w:p>
          <w:p w14:paraId="060788BC" w14:textId="128A2B27" w:rsidR="00AD5BE6" w:rsidRDefault="00AD5BE6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  <w:i/>
              </w:rPr>
              <w:t xml:space="preserve">    a. Teaching: </w:t>
            </w:r>
            <w:r w:rsidR="003B492E">
              <w:rPr>
                <w:rFonts w:hAnsi="Arial Unicode MS"/>
                <w:i/>
              </w:rPr>
              <w:t xml:space="preserve"> </w:t>
            </w:r>
            <w:r>
              <w:rPr>
                <w:rFonts w:hAnsi="Arial Unicode M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hAnsi="Arial Unicode MS"/>
              </w:rPr>
              <w:instrText xml:space="preserve"> FORMTEXT </w:instrText>
            </w:r>
            <w:r>
              <w:rPr>
                <w:rFonts w:hAnsi="Arial Unicode MS"/>
              </w:rPr>
            </w:r>
            <w:r>
              <w:rPr>
                <w:rFonts w:hAnsi="Arial Unicode MS"/>
              </w:rPr>
              <w:fldChar w:fldCharType="separate"/>
            </w:r>
            <w:r w:rsidR="00865AAC">
              <w:rPr>
                <w:rFonts w:hAnsi="Arial Unicode MS"/>
                <w:noProof/>
              </w:rPr>
              <w:t>Continue to highlight and emphasize the key points that address the two key assessment questions above.</w:t>
            </w:r>
            <w:r>
              <w:rPr>
                <w:rFonts w:hAnsi="Arial Unicode MS"/>
              </w:rPr>
              <w:fldChar w:fldCharType="end"/>
            </w:r>
          </w:p>
          <w:p w14:paraId="6A154B24" w14:textId="28E02483" w:rsidR="00AD5BE6" w:rsidRDefault="00AD5BE6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</w:rPr>
              <w:t xml:space="preserve">    b.  </w:t>
            </w:r>
            <w:r w:rsidRPr="00AD5BE6">
              <w:rPr>
                <w:rFonts w:hAnsi="Arial Unicode MS"/>
                <w:i/>
              </w:rPr>
              <w:t>Assignment/course</w:t>
            </w:r>
            <w:r>
              <w:rPr>
                <w:rFonts w:hAnsi="Arial Unicode MS"/>
              </w:rPr>
              <w:t xml:space="preserve">: </w:t>
            </w:r>
            <w:r>
              <w:rPr>
                <w:rFonts w:hAnsi="Arial Unicode M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hAnsi="Arial Unicode MS"/>
              </w:rPr>
              <w:instrText xml:space="preserve"> FORMTEXT </w:instrText>
            </w:r>
            <w:r>
              <w:rPr>
                <w:rFonts w:hAnsi="Arial Unicode MS"/>
              </w:rPr>
            </w:r>
            <w:r>
              <w:rPr>
                <w:rFonts w:hAnsi="Arial Unicode MS"/>
              </w:rPr>
              <w:fldChar w:fldCharType="separate"/>
            </w:r>
            <w:r w:rsidR="00865AAC">
              <w:rPr>
                <w:rFonts w:hAnsi="Arial Unicode MS"/>
                <w:noProof/>
              </w:rPr>
              <w:t>Maintain the requirements of the assignment to ensure a 400-level course learning experience.</w:t>
            </w:r>
            <w:r>
              <w:rPr>
                <w:rFonts w:hAnsi="Arial Unicode MS"/>
              </w:rPr>
              <w:fldChar w:fldCharType="end"/>
            </w:r>
          </w:p>
          <w:p w14:paraId="4DF0A2C8" w14:textId="0F19451C" w:rsidR="007F59C7" w:rsidRDefault="00AD5BE6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</w:rPr>
              <w:t xml:space="preserve">    c.  </w:t>
            </w:r>
            <w:r w:rsidRPr="00AD5BE6">
              <w:rPr>
                <w:rFonts w:hAnsi="Arial Unicode MS"/>
                <w:i/>
              </w:rPr>
              <w:t>Program:</w:t>
            </w:r>
            <w:r>
              <w:rPr>
                <w:rFonts w:hAnsi="Arial Unicode MS"/>
              </w:rPr>
              <w:t xml:space="preserve"> </w:t>
            </w:r>
            <w:r w:rsidR="00980A52">
              <w:rPr>
                <w:rFonts w:hAnsi="Arial Unicode MS"/>
              </w:rPr>
              <w:t xml:space="preserve"> </w:t>
            </w:r>
            <w:r w:rsidR="00AE5E47">
              <w:rPr>
                <w:rFonts w:hAnsi="Arial Unicode M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="00AE5E47">
              <w:rPr>
                <w:rFonts w:hAnsi="Arial Unicode MS"/>
              </w:rPr>
              <w:instrText xml:space="preserve"> FORMTEXT </w:instrText>
            </w:r>
            <w:r w:rsidR="00AE5E47">
              <w:rPr>
                <w:rFonts w:hAnsi="Arial Unicode MS"/>
              </w:rPr>
            </w:r>
            <w:r w:rsidR="00AE5E47">
              <w:rPr>
                <w:rFonts w:hAnsi="Arial Unicode MS"/>
              </w:rPr>
              <w:fldChar w:fldCharType="separate"/>
            </w:r>
            <w:r w:rsidR="00865AAC">
              <w:rPr>
                <w:rFonts w:hAnsi="Arial Unicode MS"/>
              </w:rPr>
              <w:t>Maintain the course as a Writing Intensive course for the department.</w:t>
            </w:r>
            <w:r w:rsidR="00AE5E47">
              <w:rPr>
                <w:rFonts w:hAnsi="Arial Unicode MS"/>
              </w:rPr>
              <w:fldChar w:fldCharType="end"/>
            </w:r>
            <w:bookmarkEnd w:id="11"/>
          </w:p>
          <w:p w14:paraId="23A1B26B" w14:textId="4F09C70C" w:rsidR="00AD5BE6" w:rsidRPr="008C0C7A" w:rsidRDefault="00AD5BE6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</w:rPr>
              <w:t xml:space="preserve">    d.  </w:t>
            </w:r>
            <w:r w:rsidRPr="00AD5BE6">
              <w:rPr>
                <w:rFonts w:hAnsi="Arial Unicode MS"/>
                <w:i/>
              </w:rPr>
              <w:t>Assessment:</w:t>
            </w:r>
            <w:r>
              <w:rPr>
                <w:rFonts w:hAnsi="Arial Unicode MS"/>
              </w:rPr>
              <w:t xml:space="preserve">  </w:t>
            </w:r>
            <w:r>
              <w:rPr>
                <w:rFonts w:hAnsi="Arial Unicode M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hAnsi="Arial Unicode MS"/>
              </w:rPr>
              <w:instrText xml:space="preserve"> FORMTEXT </w:instrText>
            </w:r>
            <w:r>
              <w:rPr>
                <w:rFonts w:hAnsi="Arial Unicode MS"/>
              </w:rPr>
            </w:r>
            <w:r>
              <w:rPr>
                <w:rFonts w:hAnsi="Arial Unicode MS"/>
              </w:rPr>
              <w:fldChar w:fldCharType="separate"/>
            </w:r>
            <w:r w:rsidR="00EA06B7">
              <w:rPr>
                <w:rFonts w:hAnsi="Arial Unicode MS"/>
                <w:noProof/>
              </w:rPr>
              <w:t>No longer will serve as part of the department's program assessment plan.</w:t>
            </w:r>
            <w:r>
              <w:rPr>
                <w:rFonts w:hAnsi="Arial Unicode MS"/>
              </w:rPr>
              <w:fldChar w:fldCharType="end"/>
            </w:r>
          </w:p>
          <w:p w14:paraId="0D466B98" w14:textId="77777777" w:rsidR="007F59C7" w:rsidRPr="008C0C7A" w:rsidRDefault="007F59C7">
            <w:pPr>
              <w:pStyle w:val="Body1"/>
              <w:rPr>
                <w:rFonts w:hAnsi="Arial Unicode MS"/>
              </w:rPr>
            </w:pPr>
          </w:p>
          <w:p w14:paraId="619A6CF3" w14:textId="77777777" w:rsidR="00980A52" w:rsidRDefault="007F59C7">
            <w:pPr>
              <w:pStyle w:val="Body1"/>
              <w:rPr>
                <w:rFonts w:hAnsi="Arial Unicode MS"/>
              </w:rPr>
            </w:pPr>
            <w:r w:rsidRPr="00980A52">
              <w:rPr>
                <w:rFonts w:hAnsi="Arial Unicode MS"/>
                <w:i/>
              </w:rPr>
              <w:t>2.</w:t>
            </w:r>
            <w:r w:rsidRPr="003B492E">
              <w:rPr>
                <w:rFonts w:hAnsi="Arial Unicode MS"/>
                <w:i/>
              </w:rPr>
              <w:t xml:space="preserve"> </w:t>
            </w:r>
            <w:r w:rsidR="003B492E" w:rsidRPr="003B492E">
              <w:rPr>
                <w:rFonts w:hAnsi="Arial Unicode MS"/>
                <w:b/>
                <w:color w:val="FF0000"/>
              </w:rPr>
              <w:t>IMPACT</w:t>
            </w:r>
            <w:r w:rsidR="003B492E">
              <w:rPr>
                <w:rFonts w:hAnsi="Arial Unicode MS"/>
                <w:b/>
                <w:color w:val="auto"/>
              </w:rPr>
              <w:t xml:space="preserve">*- </w:t>
            </w:r>
            <w:r w:rsidR="003B492E" w:rsidRPr="003B492E">
              <w:rPr>
                <w:rFonts w:hAnsi="Arial Unicode MS"/>
                <w:i/>
                <w:color w:val="auto"/>
              </w:rPr>
              <w:t xml:space="preserve">What is the anticipated impact of the </w:t>
            </w:r>
            <w:r w:rsidR="003B492E" w:rsidRPr="00234978">
              <w:rPr>
                <w:rFonts w:hAnsi="Arial Unicode MS"/>
                <w:b/>
                <w:color w:val="FF0000"/>
              </w:rPr>
              <w:t>ACTION</w:t>
            </w:r>
            <w:r w:rsidR="003B492E">
              <w:rPr>
                <w:rFonts w:hAnsi="Arial Unicode MS"/>
                <w:b/>
              </w:rPr>
              <w:t xml:space="preserve">* </w:t>
            </w:r>
            <w:r w:rsidR="003B492E" w:rsidRPr="003B492E">
              <w:rPr>
                <w:rFonts w:hAnsi="Arial Unicode MS"/>
                <w:i/>
                <w:color w:val="auto"/>
              </w:rPr>
              <w:t>on student achievement of the learning outcome in the next academic year?</w:t>
            </w:r>
            <w:r w:rsidR="00AE5E47">
              <w:rPr>
                <w:rFonts w:hAnsi="Arial Unicode MS"/>
              </w:rPr>
              <w:t xml:space="preserve"> </w:t>
            </w:r>
          </w:p>
          <w:p w14:paraId="7C529219" w14:textId="2AF0C945" w:rsidR="00623E0B" w:rsidRDefault="00980A52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</w:rPr>
              <w:t xml:space="preserve">     </w:t>
            </w:r>
            <w:r w:rsidR="00AE5E47">
              <w:rPr>
                <w:rFonts w:hAnsi="Arial Unicode M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="00AE5E47">
              <w:rPr>
                <w:rFonts w:hAnsi="Arial Unicode MS"/>
              </w:rPr>
              <w:instrText xml:space="preserve"> FORMTEXT </w:instrText>
            </w:r>
            <w:r w:rsidR="00AE5E47">
              <w:rPr>
                <w:rFonts w:hAnsi="Arial Unicode MS"/>
              </w:rPr>
            </w:r>
            <w:r w:rsidR="00AE5E47">
              <w:rPr>
                <w:rFonts w:hAnsi="Arial Unicode MS"/>
              </w:rPr>
              <w:fldChar w:fldCharType="separate"/>
            </w:r>
            <w:r w:rsidR="00EA06B7">
              <w:rPr>
                <w:rFonts w:hAnsi="Arial Unicode MS"/>
                <w:noProof/>
              </w:rPr>
              <w:t>A new set of questions and assignment will be selected for the 2018-19 academic year.</w:t>
            </w:r>
            <w:r w:rsidR="00AE5E47">
              <w:rPr>
                <w:rFonts w:hAnsi="Arial Unicode MS"/>
              </w:rPr>
              <w:fldChar w:fldCharType="end"/>
            </w:r>
            <w:bookmarkEnd w:id="12"/>
          </w:p>
          <w:p w14:paraId="06BBB189" w14:textId="77777777" w:rsidR="006C1B12" w:rsidRDefault="006C1B12">
            <w:pPr>
              <w:pStyle w:val="Body1"/>
              <w:rPr>
                <w:rFonts w:hAnsi="Arial Unicode MS"/>
              </w:rPr>
            </w:pPr>
          </w:p>
          <w:p w14:paraId="69969056" w14:textId="681EA884" w:rsidR="00623E0B" w:rsidRPr="008C0C7A" w:rsidRDefault="00991308" w:rsidP="00EA06B7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  <w:i/>
              </w:rPr>
              <w:lastRenderedPageBreak/>
              <w:t xml:space="preserve">3. </w:t>
            </w:r>
            <w:r w:rsidR="006C1B12">
              <w:rPr>
                <w:rFonts w:hAnsi="Arial Unicode MS"/>
                <w:b/>
                <w:color w:val="FF0000"/>
              </w:rPr>
              <w:t>BUDGET IMPLICATIONS</w:t>
            </w:r>
            <w:r>
              <w:rPr>
                <w:rFonts w:hAnsi="Arial Unicode MS"/>
                <w:color w:val="FF0000"/>
              </w:rPr>
              <w:t xml:space="preserve"> </w:t>
            </w:r>
            <w:r>
              <w:rPr>
                <w:rFonts w:hAnsi="Arial Unicode MS"/>
                <w:color w:val="auto"/>
              </w:rPr>
              <w:t>–</w:t>
            </w:r>
            <w:r>
              <w:rPr>
                <w:rFonts w:hAnsi="Arial Unicode MS"/>
                <w:color w:val="auto"/>
              </w:rPr>
              <w:t xml:space="preserve"> </w:t>
            </w:r>
            <w:r>
              <w:rPr>
                <w:rFonts w:hAnsi="Arial Unicode MS"/>
                <w:i/>
                <w:color w:val="auto"/>
              </w:rPr>
              <w:t xml:space="preserve">Indicate budget requirements necessary for the successful implementation of the </w:t>
            </w:r>
            <w:r>
              <w:rPr>
                <w:rFonts w:hAnsi="Arial Unicode MS"/>
                <w:b/>
                <w:color w:val="FF0000"/>
              </w:rPr>
              <w:t>ACTION</w:t>
            </w:r>
            <w:r>
              <w:rPr>
                <w:rFonts w:hAnsi="Arial Unicode MS"/>
                <w:b/>
                <w:color w:val="auto"/>
              </w:rPr>
              <w:t xml:space="preserve">* </w:t>
            </w:r>
            <w:r w:rsidR="006C1B12">
              <w:rPr>
                <w:rFonts w:hAnsi="Arial Unicode MS"/>
                <w:color w:val="auto"/>
              </w:rPr>
              <w:t xml:space="preserve">(i.e. </w:t>
            </w:r>
            <w:r w:rsidRPr="00991308">
              <w:rPr>
                <w:rFonts w:hAnsi="Arial Unicode MS"/>
                <w:color w:val="auto"/>
              </w:rPr>
              <w:t>an additional staff person, new equipment, additional sections of a course)</w:t>
            </w:r>
            <w:r w:rsidR="006C1B12">
              <w:rPr>
                <w:rFonts w:hAnsi="Arial Unicode MS"/>
                <w:color w:val="auto"/>
              </w:rPr>
              <w:t xml:space="preserve">.       </w:t>
            </w:r>
            <w:r>
              <w:rPr>
                <w:rFonts w:hAnsi="Arial Unicode MS"/>
                <w:color w:val="auto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3" w:name="Text23"/>
            <w:r>
              <w:rPr>
                <w:rFonts w:hAnsi="Arial Unicode MS"/>
                <w:color w:val="auto"/>
              </w:rPr>
              <w:instrText xml:space="preserve"> FORMTEXT </w:instrText>
            </w:r>
            <w:r>
              <w:rPr>
                <w:rFonts w:hAnsi="Arial Unicode MS"/>
                <w:color w:val="auto"/>
              </w:rPr>
            </w:r>
            <w:r>
              <w:rPr>
                <w:rFonts w:hAnsi="Arial Unicode MS"/>
                <w:color w:val="auto"/>
              </w:rPr>
              <w:fldChar w:fldCharType="separate"/>
            </w:r>
            <w:r w:rsidR="00EA06B7">
              <w:rPr>
                <w:rFonts w:hAnsi="Arial Unicode MS"/>
                <w:noProof/>
                <w:color w:val="auto"/>
              </w:rPr>
              <w:t>None</w:t>
            </w:r>
            <w:r>
              <w:rPr>
                <w:rFonts w:hAnsi="Arial Unicode MS"/>
                <w:color w:val="auto"/>
              </w:rPr>
              <w:fldChar w:fldCharType="end"/>
            </w:r>
            <w:bookmarkEnd w:id="13"/>
          </w:p>
        </w:tc>
      </w:tr>
      <w:tr w:rsidR="007347D8" w:rsidRPr="008C0C7A" w14:paraId="24ADF2BB" w14:textId="77777777" w:rsidTr="00EF7608">
        <w:tc>
          <w:tcPr>
            <w:tcW w:w="11268" w:type="dxa"/>
            <w:tcBorders>
              <w:bottom w:val="single" w:sz="4" w:space="0" w:color="auto"/>
            </w:tcBorders>
            <w:shd w:val="clear" w:color="auto" w:fill="auto"/>
          </w:tcPr>
          <w:p w14:paraId="4751B588" w14:textId="77777777" w:rsidR="007347D8" w:rsidRPr="00B5393E" w:rsidRDefault="00CA442A" w:rsidP="00AD5BE6">
            <w:pPr>
              <w:pStyle w:val="Body1"/>
              <w:rPr>
                <w:rFonts w:hAnsi="Arial Unicode MS"/>
                <w:b/>
                <w:i/>
                <w:sz w:val="22"/>
                <w:szCs w:val="22"/>
              </w:rPr>
            </w:pPr>
            <w:r w:rsidRPr="00B5393E">
              <w:rPr>
                <w:rFonts w:hAnsi="Arial Unicode MS"/>
                <w:b/>
                <w:i/>
                <w:sz w:val="22"/>
                <w:szCs w:val="22"/>
              </w:rPr>
              <w:lastRenderedPageBreak/>
              <w:t xml:space="preserve">If action is taken </w:t>
            </w:r>
            <w:r w:rsidRPr="00B5393E">
              <w:rPr>
                <w:rFonts w:hAnsi="Arial Unicode MS"/>
                <w:b/>
                <w:i/>
                <w:sz w:val="22"/>
                <w:szCs w:val="22"/>
              </w:rPr>
              <w:t>–</w:t>
            </w:r>
            <w:r w:rsidRPr="00B5393E">
              <w:rPr>
                <w:rFonts w:hAnsi="Arial Unicode MS"/>
                <w:b/>
                <w:i/>
                <w:sz w:val="22"/>
                <w:szCs w:val="22"/>
              </w:rPr>
              <w:t xml:space="preserve"> it is recommended that the same </w:t>
            </w:r>
            <w:r w:rsidR="003B492E">
              <w:rPr>
                <w:rFonts w:hAnsi="Arial Unicode MS"/>
                <w:b/>
                <w:i/>
                <w:sz w:val="22"/>
                <w:szCs w:val="22"/>
              </w:rPr>
              <w:t xml:space="preserve">learning outcome and assessment </w:t>
            </w:r>
            <w:r w:rsidRPr="00B5393E">
              <w:rPr>
                <w:rFonts w:hAnsi="Arial Unicode MS"/>
                <w:b/>
                <w:i/>
                <w:sz w:val="22"/>
                <w:szCs w:val="22"/>
              </w:rPr>
              <w:t>plan be used for a second assessment cycle.</w:t>
            </w:r>
          </w:p>
        </w:tc>
      </w:tr>
      <w:tr w:rsidR="009850EF" w:rsidRPr="008C0C7A" w14:paraId="4EBC9539" w14:textId="77777777" w:rsidTr="00EF7608">
        <w:tc>
          <w:tcPr>
            <w:tcW w:w="11268" w:type="dxa"/>
            <w:tcBorders>
              <w:bottom w:val="single" w:sz="4" w:space="0" w:color="auto"/>
            </w:tcBorders>
            <w:shd w:val="clear" w:color="auto" w:fill="auto"/>
          </w:tcPr>
          <w:p w14:paraId="4045BEFC" w14:textId="6CFA14B4" w:rsidR="00980A52" w:rsidRPr="008C0C7A" w:rsidRDefault="009850EF" w:rsidP="00EA06B7">
            <w:pPr>
              <w:pStyle w:val="Body1"/>
              <w:rPr>
                <w:rFonts w:hAnsi="Arial Unicode MS"/>
                <w:b/>
              </w:rPr>
            </w:pPr>
            <w:r w:rsidRPr="00980A52">
              <w:rPr>
                <w:rFonts w:hAnsi="Arial Unicode MS"/>
                <w:b/>
                <w:i/>
              </w:rPr>
              <w:t>What assessment questions related to the learning outcome would the program like to investigate in the future?</w:t>
            </w:r>
            <w:r w:rsidR="00AE5E47">
              <w:rPr>
                <w:rFonts w:hAnsi="Arial Unicode MS"/>
                <w:b/>
              </w:rPr>
              <w:t xml:space="preserve"> </w:t>
            </w:r>
            <w:r w:rsidR="00AE5E47" w:rsidRPr="00187790">
              <w:rPr>
                <w:rFonts w:hAnsi="Arial Unicode M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="00AE5E47" w:rsidRPr="00187790">
              <w:rPr>
                <w:rFonts w:hAnsi="Arial Unicode MS"/>
              </w:rPr>
              <w:instrText xml:space="preserve"> FORMTEXT </w:instrText>
            </w:r>
            <w:r w:rsidR="00AE5E47" w:rsidRPr="00187790">
              <w:rPr>
                <w:rFonts w:hAnsi="Arial Unicode MS"/>
              </w:rPr>
            </w:r>
            <w:r w:rsidR="00AE5E47" w:rsidRPr="00187790">
              <w:rPr>
                <w:rFonts w:hAnsi="Arial Unicode MS"/>
              </w:rPr>
              <w:fldChar w:fldCharType="separate"/>
            </w:r>
            <w:r w:rsidR="00EA06B7">
              <w:rPr>
                <w:rFonts w:hAnsi="Arial Unicode MS"/>
                <w:noProof/>
              </w:rPr>
              <w:t>Nothing has been decided at the time of the writing of the Executive Summary.</w:t>
            </w:r>
            <w:r w:rsidR="00AE5E47" w:rsidRPr="00187790">
              <w:rPr>
                <w:rFonts w:hAnsi="Arial Unicode MS"/>
              </w:rPr>
              <w:fldChar w:fldCharType="end"/>
            </w:r>
            <w:bookmarkEnd w:id="14"/>
            <w:r w:rsidR="00AE5E47">
              <w:rPr>
                <w:rFonts w:hAnsi="Arial Unicode MS"/>
                <w:b/>
              </w:rPr>
              <w:t xml:space="preserve">  </w:t>
            </w:r>
          </w:p>
        </w:tc>
      </w:tr>
      <w:tr w:rsidR="004B2290" w:rsidRPr="008C0C7A" w14:paraId="5871BF45" w14:textId="77777777" w:rsidTr="00EF7608">
        <w:tc>
          <w:tcPr>
            <w:tcW w:w="11268" w:type="dxa"/>
            <w:shd w:val="clear" w:color="auto" w:fill="666666"/>
          </w:tcPr>
          <w:p w14:paraId="33B59715" w14:textId="77777777" w:rsidR="004B2290" w:rsidRPr="008C0C7A" w:rsidRDefault="004B2290">
            <w:pPr>
              <w:pStyle w:val="Body1"/>
              <w:rPr>
                <w:rFonts w:hAnsi="Arial Unicode MS"/>
                <w:b/>
              </w:rPr>
            </w:pPr>
          </w:p>
        </w:tc>
      </w:tr>
      <w:tr w:rsidR="00623E0B" w:rsidRPr="008C0C7A" w14:paraId="4F3386C8" w14:textId="77777777" w:rsidTr="00EF7608">
        <w:tc>
          <w:tcPr>
            <w:tcW w:w="11268" w:type="dxa"/>
            <w:shd w:val="clear" w:color="auto" w:fill="auto"/>
          </w:tcPr>
          <w:p w14:paraId="1EC38E37" w14:textId="0377F888" w:rsidR="00E1629D" w:rsidRPr="008C0C7A" w:rsidRDefault="00623E0B" w:rsidP="00987D3E">
            <w:pPr>
              <w:pStyle w:val="Body1"/>
              <w:rPr>
                <w:rFonts w:hAnsi="Arial Unicode MS"/>
                <w:b/>
              </w:rPr>
            </w:pPr>
            <w:r w:rsidRPr="008C0C7A">
              <w:rPr>
                <w:rFonts w:hAnsi="Arial Unicode MS"/>
                <w:b/>
              </w:rPr>
              <w:t>Submitted by:</w:t>
            </w:r>
            <w:r w:rsidR="00AE39AF">
              <w:rPr>
                <w:rFonts w:hAnsi="Arial Unicode MS"/>
                <w:b/>
              </w:rPr>
              <w:t xml:space="preserve"> </w:t>
            </w:r>
            <w:r w:rsidR="00AE39AF" w:rsidRPr="00187790">
              <w:rPr>
                <w:rFonts w:hAnsi="Arial Unicode M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="00AE39AF" w:rsidRPr="00187790">
              <w:rPr>
                <w:rFonts w:hAnsi="Arial Unicode MS"/>
              </w:rPr>
              <w:instrText xml:space="preserve"> FORMTEXT </w:instrText>
            </w:r>
            <w:r w:rsidR="00AE39AF" w:rsidRPr="00187790">
              <w:rPr>
                <w:rFonts w:hAnsi="Arial Unicode MS"/>
              </w:rPr>
            </w:r>
            <w:r w:rsidR="00AE39AF" w:rsidRPr="00187790">
              <w:rPr>
                <w:rFonts w:hAnsi="Arial Unicode MS"/>
              </w:rPr>
              <w:fldChar w:fldCharType="separate"/>
            </w:r>
            <w:r w:rsidR="00EA06B7">
              <w:rPr>
                <w:rFonts w:hAnsi="Arial Unicode MS"/>
                <w:noProof/>
              </w:rPr>
              <w:t>Paul Holtorf</w:t>
            </w:r>
            <w:r w:rsidR="00AE39AF" w:rsidRPr="00187790">
              <w:rPr>
                <w:rFonts w:hAnsi="Arial Unicode MS"/>
              </w:rPr>
              <w:fldChar w:fldCharType="end"/>
            </w:r>
            <w:bookmarkEnd w:id="15"/>
            <w:r w:rsidR="00D85FCB" w:rsidRPr="008C0C7A">
              <w:rPr>
                <w:rFonts w:hAnsi="Arial Unicode MS"/>
                <w:b/>
              </w:rPr>
              <w:t xml:space="preserve"> </w:t>
            </w:r>
            <w:r w:rsidR="00D85FCB">
              <w:rPr>
                <w:rFonts w:hAnsi="Arial Unicode MS"/>
                <w:b/>
              </w:rPr>
              <w:t xml:space="preserve">                               </w:t>
            </w:r>
            <w:r w:rsidR="00D85FCB" w:rsidRPr="008C0C7A">
              <w:rPr>
                <w:rFonts w:hAnsi="Arial Unicode MS"/>
                <w:b/>
              </w:rPr>
              <w:t>Reviewed by the Assessment Committee (date):</w:t>
            </w:r>
            <w:r w:rsidR="00D85FCB">
              <w:rPr>
                <w:rFonts w:hAnsi="Arial Unicode MS"/>
                <w:b/>
              </w:rPr>
              <w:t xml:space="preserve"> </w:t>
            </w:r>
            <w:r w:rsidR="00D85FCB" w:rsidRPr="00187790">
              <w:rPr>
                <w:rFonts w:hAnsi="Arial Unicode M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="00D85FCB" w:rsidRPr="00187790">
              <w:rPr>
                <w:rFonts w:hAnsi="Arial Unicode MS"/>
              </w:rPr>
              <w:instrText xml:space="preserve"> FORMTEXT </w:instrText>
            </w:r>
            <w:r w:rsidR="00D85FCB" w:rsidRPr="00187790">
              <w:rPr>
                <w:rFonts w:hAnsi="Arial Unicode MS"/>
              </w:rPr>
            </w:r>
            <w:r w:rsidR="00D85FCB" w:rsidRPr="00187790">
              <w:rPr>
                <w:rFonts w:hAnsi="Arial Unicode MS"/>
              </w:rPr>
              <w:fldChar w:fldCharType="separate"/>
            </w:r>
            <w:r w:rsidR="00987D3E">
              <w:rPr>
                <w:rFonts w:hAnsi="Arial Unicode MS"/>
                <w:noProof/>
              </w:rPr>
              <w:t>6/14/18</w:t>
            </w:r>
            <w:r w:rsidR="00D85FCB" w:rsidRPr="00187790">
              <w:rPr>
                <w:rFonts w:hAnsi="Arial Unicode MS"/>
              </w:rPr>
              <w:fldChar w:fldCharType="end"/>
            </w:r>
            <w:bookmarkEnd w:id="16"/>
          </w:p>
        </w:tc>
      </w:tr>
      <w:tr w:rsidR="00623E0B" w:rsidRPr="008C0C7A" w14:paraId="0DF89149" w14:textId="77777777" w:rsidTr="00EF7608">
        <w:tc>
          <w:tcPr>
            <w:tcW w:w="11268" w:type="dxa"/>
            <w:shd w:val="clear" w:color="auto" w:fill="auto"/>
          </w:tcPr>
          <w:p w14:paraId="06C68658" w14:textId="339E67E0" w:rsidR="00991308" w:rsidRDefault="00E1629D" w:rsidP="002507B6">
            <w:pPr>
              <w:pStyle w:val="Body1"/>
              <w:rPr>
                <w:rFonts w:hAnsi="Arial Unicode MS"/>
                <w:b/>
                <w:sz w:val="20"/>
              </w:rPr>
            </w:pPr>
            <w:r w:rsidRPr="002507B6">
              <w:rPr>
                <w:rFonts w:hAnsi="Arial Unicode MS"/>
                <w:b/>
                <w:sz w:val="20"/>
              </w:rPr>
              <w:t>Department Chair notified/additional action</w:t>
            </w:r>
            <w:r w:rsidR="004B2290" w:rsidRPr="002507B6">
              <w:rPr>
                <w:rFonts w:hAnsi="Arial Unicode MS"/>
                <w:b/>
                <w:sz w:val="20"/>
              </w:rPr>
              <w:t xml:space="preserve"> needed</w:t>
            </w:r>
            <w:r w:rsidRPr="002507B6">
              <w:rPr>
                <w:rFonts w:hAnsi="Arial Unicode MS"/>
                <w:b/>
                <w:sz w:val="20"/>
              </w:rPr>
              <w:t>:</w:t>
            </w:r>
            <w:r w:rsidR="00AE39AF" w:rsidRPr="002507B6">
              <w:rPr>
                <w:rFonts w:hAnsi="Arial Unicode MS"/>
                <w:b/>
                <w:sz w:val="20"/>
              </w:rPr>
              <w:t xml:space="preserve"> </w:t>
            </w:r>
            <w:r w:rsidR="00AE39AF" w:rsidRPr="00187790">
              <w:rPr>
                <w:rFonts w:hAnsi="Arial Unicode MS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="00AE39AF" w:rsidRPr="00187790">
              <w:rPr>
                <w:rFonts w:hAnsi="Arial Unicode MS"/>
                <w:sz w:val="20"/>
              </w:rPr>
              <w:instrText xml:space="preserve"> FORMTEXT </w:instrText>
            </w:r>
            <w:r w:rsidR="00AE39AF" w:rsidRPr="00187790">
              <w:rPr>
                <w:rFonts w:hAnsi="Arial Unicode MS"/>
                <w:sz w:val="20"/>
              </w:rPr>
            </w:r>
            <w:r w:rsidR="00AE39AF" w:rsidRPr="00187790">
              <w:rPr>
                <w:rFonts w:hAnsi="Arial Unicode MS"/>
                <w:sz w:val="20"/>
              </w:rPr>
              <w:fldChar w:fldCharType="separate"/>
            </w:r>
            <w:r w:rsidR="00987D3E">
              <w:rPr>
                <w:rFonts w:hAnsi="Arial Unicode MS"/>
                <w:noProof/>
                <w:sz w:val="20"/>
              </w:rPr>
              <w:t>na</w:t>
            </w:r>
            <w:r w:rsidR="00AE39AF" w:rsidRPr="00187790">
              <w:rPr>
                <w:rFonts w:hAnsi="Arial Unicode MS"/>
                <w:sz w:val="20"/>
              </w:rPr>
              <w:fldChar w:fldCharType="end"/>
            </w:r>
            <w:bookmarkEnd w:id="17"/>
            <w:r w:rsidR="00980A52" w:rsidRPr="002507B6">
              <w:rPr>
                <w:rFonts w:hAnsi="Arial Unicode MS"/>
                <w:b/>
                <w:sz w:val="20"/>
              </w:rPr>
              <w:t xml:space="preserve"> </w:t>
            </w:r>
            <w:r w:rsidR="00D85FCB" w:rsidRPr="002507B6">
              <w:rPr>
                <w:rFonts w:hAnsi="Arial Unicode MS"/>
                <w:b/>
                <w:sz w:val="20"/>
              </w:rPr>
              <w:t xml:space="preserve">     </w:t>
            </w:r>
          </w:p>
          <w:p w14:paraId="091C8FBA" w14:textId="77777777" w:rsidR="00991308" w:rsidRDefault="00991308" w:rsidP="002507B6">
            <w:pPr>
              <w:pStyle w:val="Body1"/>
              <w:rPr>
                <w:rFonts w:hAnsi="Arial Unicode MS"/>
                <w:b/>
                <w:sz w:val="20"/>
              </w:rPr>
            </w:pPr>
          </w:p>
          <w:p w14:paraId="27C27710" w14:textId="3D7B9DCF" w:rsidR="00991308" w:rsidRDefault="006C1B12" w:rsidP="002507B6">
            <w:pPr>
              <w:pStyle w:val="Body1"/>
              <w:rPr>
                <w:rFonts w:hAnsi="Arial Unicode MS"/>
                <w:b/>
                <w:sz w:val="20"/>
              </w:rPr>
            </w:pPr>
            <w:r>
              <w:rPr>
                <w:rFonts w:hAnsi="Arial Unicode MS"/>
                <w:b/>
                <w:sz w:val="20"/>
              </w:rPr>
              <w:t xml:space="preserve">BUDGET IMPLICATIONS </w:t>
            </w:r>
            <w:r>
              <w:rPr>
                <w:rFonts w:hAnsi="Arial Unicode MS"/>
                <w:b/>
                <w:sz w:val="20"/>
              </w:rPr>
              <w:t>–</w:t>
            </w:r>
            <w:r>
              <w:rPr>
                <w:rFonts w:hAnsi="Arial Unicode MS"/>
                <w:b/>
                <w:sz w:val="20"/>
              </w:rPr>
              <w:t xml:space="preserve"> Assessment Committee Chair notified appropriate Dean: </w:t>
            </w:r>
            <w:r w:rsidRPr="00187790">
              <w:rPr>
                <w:rFonts w:hAnsi="Arial Unicode MS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8" w:name="Text24"/>
            <w:r w:rsidRPr="00187790">
              <w:rPr>
                <w:rFonts w:hAnsi="Arial Unicode MS"/>
                <w:sz w:val="20"/>
              </w:rPr>
              <w:instrText xml:space="preserve"> FORMTEXT </w:instrText>
            </w:r>
            <w:r w:rsidRPr="00187790">
              <w:rPr>
                <w:rFonts w:hAnsi="Arial Unicode MS"/>
                <w:sz w:val="20"/>
              </w:rPr>
            </w:r>
            <w:r w:rsidRPr="00187790">
              <w:rPr>
                <w:rFonts w:hAnsi="Arial Unicode MS"/>
                <w:sz w:val="20"/>
              </w:rPr>
              <w:fldChar w:fldCharType="separate"/>
            </w:r>
            <w:r w:rsidR="00987D3E">
              <w:rPr>
                <w:rFonts w:hAnsi="Arial Unicode MS"/>
                <w:noProof/>
                <w:sz w:val="20"/>
              </w:rPr>
              <w:t>na</w:t>
            </w:r>
            <w:r w:rsidRPr="00187790">
              <w:rPr>
                <w:rFonts w:hAnsi="Arial Unicode MS"/>
                <w:sz w:val="20"/>
              </w:rPr>
              <w:fldChar w:fldCharType="end"/>
            </w:r>
            <w:bookmarkEnd w:id="18"/>
            <w:r>
              <w:rPr>
                <w:rFonts w:hAnsi="Arial Unicode MS"/>
                <w:b/>
                <w:sz w:val="20"/>
              </w:rPr>
              <w:t xml:space="preserve"> </w:t>
            </w:r>
          </w:p>
          <w:p w14:paraId="6A5E65E5" w14:textId="77777777" w:rsidR="00991308" w:rsidRDefault="00991308" w:rsidP="002507B6">
            <w:pPr>
              <w:pStyle w:val="Body1"/>
              <w:rPr>
                <w:rFonts w:hAnsi="Arial Unicode MS"/>
                <w:b/>
                <w:sz w:val="20"/>
              </w:rPr>
            </w:pPr>
          </w:p>
          <w:p w14:paraId="4277EE2A" w14:textId="2C650C16" w:rsidR="00E1629D" w:rsidRPr="008C0C7A" w:rsidRDefault="002507B6" w:rsidP="00987D3E">
            <w:pPr>
              <w:pStyle w:val="Body1"/>
              <w:rPr>
                <w:rFonts w:hAnsi="Arial Unicode MS"/>
                <w:b/>
              </w:rPr>
            </w:pPr>
            <w:r w:rsidRPr="002507B6">
              <w:rPr>
                <w:rFonts w:hAnsi="Arial Unicode MS"/>
                <w:b/>
                <w:sz w:val="20"/>
              </w:rPr>
              <w:t>Approved &amp; P</w:t>
            </w:r>
            <w:r w:rsidR="00980A52" w:rsidRPr="002507B6">
              <w:rPr>
                <w:rFonts w:hAnsi="Arial Unicode MS"/>
                <w:b/>
                <w:sz w:val="20"/>
              </w:rPr>
              <w:t>osted to Assessment site:</w:t>
            </w:r>
            <w:r w:rsidR="00980A52">
              <w:rPr>
                <w:rFonts w:hAnsi="Arial Unicode MS"/>
                <w:b/>
              </w:rPr>
              <w:t xml:space="preserve"> </w:t>
            </w:r>
            <w:r w:rsidR="00980A52" w:rsidRPr="00187790">
              <w:rPr>
                <w:rFonts w:hAnsi="Arial Unicode M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="00980A52" w:rsidRPr="00187790">
              <w:rPr>
                <w:rFonts w:hAnsi="Arial Unicode MS"/>
              </w:rPr>
              <w:instrText xml:space="preserve"> FORMTEXT </w:instrText>
            </w:r>
            <w:r w:rsidR="00980A52" w:rsidRPr="00187790">
              <w:rPr>
                <w:rFonts w:hAnsi="Arial Unicode MS"/>
              </w:rPr>
            </w:r>
            <w:r w:rsidR="00980A52" w:rsidRPr="00187790">
              <w:rPr>
                <w:rFonts w:hAnsi="Arial Unicode MS"/>
              </w:rPr>
              <w:fldChar w:fldCharType="separate"/>
            </w:r>
            <w:r w:rsidR="00987D3E">
              <w:rPr>
                <w:rFonts w:hAnsi="Arial Unicode MS"/>
                <w:noProof/>
              </w:rPr>
              <w:t>7/1/18</w:t>
            </w:r>
            <w:bookmarkStart w:id="20" w:name="_GoBack"/>
            <w:bookmarkEnd w:id="20"/>
            <w:r w:rsidR="00980A52" w:rsidRPr="00187790">
              <w:rPr>
                <w:rFonts w:hAnsi="Arial Unicode MS"/>
              </w:rPr>
              <w:fldChar w:fldCharType="end"/>
            </w:r>
            <w:bookmarkEnd w:id="19"/>
          </w:p>
        </w:tc>
      </w:tr>
    </w:tbl>
    <w:p w14:paraId="13EA50B3" w14:textId="77777777" w:rsidR="003A2037" w:rsidRPr="003A2037" w:rsidRDefault="003A2037" w:rsidP="003A2037">
      <w:pPr>
        <w:pStyle w:val="Body1"/>
        <w:rPr>
          <w:rFonts w:hAnsi="Arial Unicode MS"/>
        </w:rPr>
      </w:pPr>
    </w:p>
    <w:sectPr w:rsidR="003A2037" w:rsidRPr="003A2037" w:rsidSect="00CA442A">
      <w:pgSz w:w="12240" w:h="15840"/>
      <w:pgMar w:top="360" w:right="630" w:bottom="270" w:left="630" w:header="720" w:footer="8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9BEBE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C2E12"/>
    <w:multiLevelType w:val="hybridMultilevel"/>
    <w:tmpl w:val="F41691C4"/>
    <w:lvl w:ilvl="0" w:tplc="92BA53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925A5"/>
    <w:multiLevelType w:val="hybridMultilevel"/>
    <w:tmpl w:val="FA60D1D8"/>
    <w:lvl w:ilvl="0" w:tplc="06822B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CF4275F"/>
    <w:multiLevelType w:val="hybridMultilevel"/>
    <w:tmpl w:val="30C45640"/>
    <w:lvl w:ilvl="0" w:tplc="4BC669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8CA747B"/>
    <w:multiLevelType w:val="hybridMultilevel"/>
    <w:tmpl w:val="FA60D1D8"/>
    <w:lvl w:ilvl="0" w:tplc="06822B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40371F7"/>
    <w:multiLevelType w:val="hybridMultilevel"/>
    <w:tmpl w:val="F41691C4"/>
    <w:lvl w:ilvl="0" w:tplc="92BA53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D596F"/>
    <w:multiLevelType w:val="hybridMultilevel"/>
    <w:tmpl w:val="AF64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cumentProtection w:edit="forms" w:enforcement="1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E8"/>
    <w:rsid w:val="0000346E"/>
    <w:rsid w:val="000217AB"/>
    <w:rsid w:val="0003600A"/>
    <w:rsid w:val="0009266C"/>
    <w:rsid w:val="000C0C56"/>
    <w:rsid w:val="0016118D"/>
    <w:rsid w:val="00187790"/>
    <w:rsid w:val="001E056D"/>
    <w:rsid w:val="00234978"/>
    <w:rsid w:val="00235764"/>
    <w:rsid w:val="002507B6"/>
    <w:rsid w:val="00253B44"/>
    <w:rsid w:val="00255B3B"/>
    <w:rsid w:val="002A323D"/>
    <w:rsid w:val="0034365F"/>
    <w:rsid w:val="00363BF2"/>
    <w:rsid w:val="0038481B"/>
    <w:rsid w:val="00384D45"/>
    <w:rsid w:val="003A2037"/>
    <w:rsid w:val="003B492E"/>
    <w:rsid w:val="003B6FE1"/>
    <w:rsid w:val="004064C6"/>
    <w:rsid w:val="0048269A"/>
    <w:rsid w:val="004B2290"/>
    <w:rsid w:val="00557227"/>
    <w:rsid w:val="00572083"/>
    <w:rsid w:val="0058667D"/>
    <w:rsid w:val="005D7EB5"/>
    <w:rsid w:val="00623E0B"/>
    <w:rsid w:val="00641F99"/>
    <w:rsid w:val="00652FD1"/>
    <w:rsid w:val="006C1B12"/>
    <w:rsid w:val="0070359F"/>
    <w:rsid w:val="007347D8"/>
    <w:rsid w:val="00750E24"/>
    <w:rsid w:val="007E3717"/>
    <w:rsid w:val="007F59C7"/>
    <w:rsid w:val="00830FF8"/>
    <w:rsid w:val="00865AAC"/>
    <w:rsid w:val="00865E59"/>
    <w:rsid w:val="008C0C7A"/>
    <w:rsid w:val="0092532D"/>
    <w:rsid w:val="00950D3B"/>
    <w:rsid w:val="00980A52"/>
    <w:rsid w:val="009850EF"/>
    <w:rsid w:val="00987D3E"/>
    <w:rsid w:val="00991308"/>
    <w:rsid w:val="00995DBE"/>
    <w:rsid w:val="00A2036A"/>
    <w:rsid w:val="00A321CB"/>
    <w:rsid w:val="00AA7D35"/>
    <w:rsid w:val="00AD5BE6"/>
    <w:rsid w:val="00AE39AF"/>
    <w:rsid w:val="00AE543D"/>
    <w:rsid w:val="00AE5E47"/>
    <w:rsid w:val="00B11400"/>
    <w:rsid w:val="00B17141"/>
    <w:rsid w:val="00B3205C"/>
    <w:rsid w:val="00B37E43"/>
    <w:rsid w:val="00B5393E"/>
    <w:rsid w:val="00BB0D96"/>
    <w:rsid w:val="00BB7569"/>
    <w:rsid w:val="00C3607A"/>
    <w:rsid w:val="00C42D0D"/>
    <w:rsid w:val="00C8157F"/>
    <w:rsid w:val="00CA442A"/>
    <w:rsid w:val="00CF6C57"/>
    <w:rsid w:val="00D62A35"/>
    <w:rsid w:val="00D85FCB"/>
    <w:rsid w:val="00DB28D4"/>
    <w:rsid w:val="00DD6F00"/>
    <w:rsid w:val="00E04FA7"/>
    <w:rsid w:val="00E1629D"/>
    <w:rsid w:val="00E23B23"/>
    <w:rsid w:val="00EA06B7"/>
    <w:rsid w:val="00ED29E8"/>
    <w:rsid w:val="00EF7608"/>
    <w:rsid w:val="00FF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weight="0" endcap="round"/>
    </o:shapedefaults>
    <o:shapelayout v:ext="edit">
      <o:idmap v:ext="edit" data="1"/>
    </o:shapelayout>
  </w:shapeDefaults>
  <w:doNotEmbedSmartTags/>
  <w:decimalSymbol w:val="."/>
  <w:listSeparator w:val=","/>
  <w14:docId w14:val="26C1C08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Pr>
      <w:rFonts w:ascii="Helvetica" w:eastAsia="Arial Unicode MS" w:hAnsi="Helvetica"/>
      <w:color w:val="000000"/>
      <w:sz w:val="24"/>
    </w:rPr>
  </w:style>
  <w:style w:type="table" w:styleId="TableGrid">
    <w:name w:val="Table Grid"/>
    <w:basedOn w:val="TableNormal"/>
    <w:locked/>
    <w:rsid w:val="00623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CAE5D4-6FE1-4609-8FCF-DAF862642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FD021B93</Template>
  <TotalTime>29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Concordia University, Nebraska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Elwell,Nancy</cp:lastModifiedBy>
  <cp:revision>4</cp:revision>
  <cp:lastPrinted>2015-04-29T18:44:00Z</cp:lastPrinted>
  <dcterms:created xsi:type="dcterms:W3CDTF">2018-06-14T19:57:00Z</dcterms:created>
  <dcterms:modified xsi:type="dcterms:W3CDTF">2018-06-14T22:08:00Z</dcterms:modified>
</cp:coreProperties>
</file>